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0212" w:rsidRDefault="008B0212" w:rsidP="00A238BD">
      <w:pPr>
        <w:pStyle w:val="NormalWeb"/>
        <w:spacing w:before="0" w:after="0"/>
        <w:ind w:left="-540"/>
        <w:jc w:val="right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2.25pt;height:710.25pt">
            <v:imagedata r:id="rId5" o:title=""/>
          </v:shape>
        </w:pict>
      </w:r>
    </w:p>
    <w:p w:rsidR="008B0212" w:rsidRDefault="008B0212" w:rsidP="00A238BD">
      <w:pPr>
        <w:pStyle w:val="NormalWeb"/>
        <w:spacing w:before="0" w:after="0"/>
        <w:ind w:left="-540"/>
        <w:jc w:val="right"/>
      </w:pPr>
    </w:p>
    <w:p w:rsidR="008B0212" w:rsidRDefault="008B0212" w:rsidP="00A238BD">
      <w:pPr>
        <w:pStyle w:val="NormalWeb"/>
        <w:spacing w:before="0" w:after="0"/>
        <w:ind w:left="-540"/>
        <w:jc w:val="right"/>
      </w:pPr>
      <w:r w:rsidRPr="00180597">
        <w:t xml:space="preserve">Приложение к </w:t>
      </w:r>
      <w:r>
        <w:t>постановлению</w:t>
      </w:r>
    </w:p>
    <w:p w:rsidR="008B0212" w:rsidRDefault="008B0212" w:rsidP="00A238BD">
      <w:pPr>
        <w:pStyle w:val="NormalWeb"/>
        <w:spacing w:before="0" w:after="0"/>
        <w:ind w:left="-540"/>
        <w:jc w:val="right"/>
      </w:pPr>
      <w:r>
        <w:t xml:space="preserve"> администрации муниципального</w:t>
      </w:r>
    </w:p>
    <w:p w:rsidR="008B0212" w:rsidRDefault="008B0212" w:rsidP="00A238BD">
      <w:pPr>
        <w:pStyle w:val="NormalWeb"/>
        <w:spacing w:before="0" w:after="0"/>
        <w:ind w:left="-540"/>
        <w:jc w:val="right"/>
      </w:pPr>
      <w:r w:rsidRPr="00180597">
        <w:t xml:space="preserve"> </w:t>
      </w:r>
      <w:r>
        <w:t xml:space="preserve">образования </w:t>
      </w:r>
      <w:r w:rsidRPr="00180597">
        <w:t>«Мелекесский район»</w:t>
      </w:r>
    </w:p>
    <w:p w:rsidR="008B0212" w:rsidRDefault="008B0212" w:rsidP="00A238BD">
      <w:pPr>
        <w:pStyle w:val="NormalWeb"/>
        <w:spacing w:before="0" w:after="0"/>
        <w:ind w:left="-540"/>
        <w:jc w:val="right"/>
      </w:pPr>
      <w:r>
        <w:t xml:space="preserve"> Ульяновской области</w:t>
      </w:r>
    </w:p>
    <w:p w:rsidR="008B0212" w:rsidRPr="00A964ED" w:rsidRDefault="008B0212" w:rsidP="00A238BD">
      <w:pPr>
        <w:jc w:val="both"/>
        <w:rPr>
          <w:b/>
        </w:rPr>
      </w:pPr>
      <w:r>
        <w:rPr>
          <w:b/>
          <w:sz w:val="28"/>
          <w:szCs w:val="28"/>
        </w:rPr>
        <w:t xml:space="preserve">                                                                         </w:t>
      </w:r>
      <w:r w:rsidRPr="00A964ED">
        <w:t>от</w:t>
      </w:r>
      <w:r w:rsidRPr="00A964ED">
        <w:rPr>
          <w:b/>
        </w:rPr>
        <w:t xml:space="preserve"> «</w:t>
      </w:r>
      <w:r>
        <w:rPr>
          <w:b/>
        </w:rPr>
        <w:t>_____» _____________</w:t>
      </w:r>
      <w:r w:rsidRPr="00A964ED">
        <w:t>201</w:t>
      </w:r>
      <w:r>
        <w:t>5</w:t>
      </w:r>
      <w:r w:rsidRPr="00A964ED">
        <w:t xml:space="preserve">  № </w:t>
      </w:r>
      <w:r>
        <w:t>______</w:t>
      </w:r>
    </w:p>
    <w:p w:rsidR="008B0212" w:rsidRDefault="008B0212" w:rsidP="00510EA9">
      <w:pPr>
        <w:jc w:val="center"/>
        <w:rPr>
          <w:b/>
          <w:sz w:val="28"/>
          <w:szCs w:val="28"/>
        </w:rPr>
      </w:pPr>
    </w:p>
    <w:p w:rsidR="008B0212" w:rsidRDefault="008B0212" w:rsidP="00510EA9">
      <w:pPr>
        <w:jc w:val="center"/>
        <w:rPr>
          <w:b/>
          <w:sz w:val="28"/>
          <w:szCs w:val="28"/>
        </w:rPr>
      </w:pPr>
    </w:p>
    <w:p w:rsidR="008B0212" w:rsidRPr="000B6AEE" w:rsidRDefault="008B0212" w:rsidP="00510EA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Перечень</w:t>
      </w:r>
      <w:r w:rsidRPr="000B6AEE">
        <w:rPr>
          <w:b/>
          <w:sz w:val="28"/>
          <w:szCs w:val="28"/>
        </w:rPr>
        <w:t xml:space="preserve"> территорий</w:t>
      </w:r>
      <w:r>
        <w:rPr>
          <w:b/>
          <w:sz w:val="28"/>
          <w:szCs w:val="28"/>
        </w:rPr>
        <w:t xml:space="preserve">, закрепленных </w:t>
      </w:r>
      <w:r w:rsidRPr="000B6AEE">
        <w:rPr>
          <w:b/>
          <w:sz w:val="28"/>
          <w:szCs w:val="28"/>
        </w:rPr>
        <w:t xml:space="preserve">за </w:t>
      </w:r>
      <w:r>
        <w:rPr>
          <w:b/>
          <w:sz w:val="28"/>
          <w:szCs w:val="28"/>
        </w:rPr>
        <w:t xml:space="preserve">муниципальными </w:t>
      </w:r>
      <w:r w:rsidRPr="000B6AEE">
        <w:rPr>
          <w:b/>
          <w:sz w:val="28"/>
          <w:szCs w:val="28"/>
        </w:rPr>
        <w:t xml:space="preserve">общеобразовательными учреждениями </w:t>
      </w:r>
    </w:p>
    <w:p w:rsidR="008B0212" w:rsidRPr="002173BD" w:rsidRDefault="008B0212" w:rsidP="00510EA9">
      <w:pPr>
        <w:jc w:val="center"/>
        <w:rPr>
          <w:b/>
          <w:sz w:val="28"/>
          <w:szCs w:val="28"/>
        </w:rPr>
      </w:pPr>
    </w:p>
    <w:tbl>
      <w:tblPr>
        <w:tblW w:w="5000" w:type="pct"/>
        <w:jc w:val="center"/>
        <w:tblInd w:w="-1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57"/>
        <w:gridCol w:w="5938"/>
        <w:gridCol w:w="3217"/>
      </w:tblGrid>
      <w:tr w:rsidR="008B0212" w:rsidRPr="009A06CB" w:rsidTr="00A964ED">
        <w:trPr>
          <w:jc w:val="center"/>
        </w:trPr>
        <w:tc>
          <w:tcPr>
            <w:tcW w:w="287" w:type="pct"/>
          </w:tcPr>
          <w:p w:rsidR="008B0212" w:rsidRDefault="008B0212" w:rsidP="00596EE7">
            <w:pPr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3057" w:type="pct"/>
          </w:tcPr>
          <w:p w:rsidR="008B0212" w:rsidRPr="009A06CB" w:rsidRDefault="008B0212" w:rsidP="00596EE7">
            <w:pPr>
              <w:jc w:val="center"/>
              <w:rPr>
                <w:b/>
              </w:rPr>
            </w:pPr>
            <w:r>
              <w:rPr>
                <w:b/>
              </w:rPr>
              <w:t>Образовательное учреждение</w:t>
            </w:r>
          </w:p>
        </w:tc>
        <w:tc>
          <w:tcPr>
            <w:tcW w:w="1657" w:type="pct"/>
          </w:tcPr>
          <w:p w:rsidR="008B0212" w:rsidRPr="009A06CB" w:rsidRDefault="008B0212" w:rsidP="00596EE7">
            <w:pPr>
              <w:jc w:val="center"/>
              <w:rPr>
                <w:b/>
              </w:rPr>
            </w:pPr>
            <w:r w:rsidRPr="009A06CB">
              <w:rPr>
                <w:b/>
              </w:rPr>
              <w:t>Закрепленная территория</w:t>
            </w:r>
          </w:p>
        </w:tc>
      </w:tr>
      <w:tr w:rsidR="008B0212" w:rsidRPr="007A2344" w:rsidTr="00A964ED">
        <w:trPr>
          <w:jc w:val="center"/>
        </w:trPr>
        <w:tc>
          <w:tcPr>
            <w:tcW w:w="287" w:type="pct"/>
          </w:tcPr>
          <w:p w:rsidR="008B0212" w:rsidRPr="00091DAF" w:rsidRDefault="008B0212" w:rsidP="00596EE7">
            <w:r w:rsidRPr="00091DAF">
              <w:rPr>
                <w:sz w:val="22"/>
                <w:szCs w:val="22"/>
              </w:rPr>
              <w:t>1</w:t>
            </w:r>
          </w:p>
        </w:tc>
        <w:tc>
          <w:tcPr>
            <w:tcW w:w="3057" w:type="pct"/>
          </w:tcPr>
          <w:p w:rsidR="008B0212" w:rsidRDefault="008B0212" w:rsidP="00596EE7">
            <w:r w:rsidRPr="008A1BBD">
              <w:t xml:space="preserve">Муниципальное казенное образовательное учреждение средняя общеобразовательная школа </w:t>
            </w:r>
          </w:p>
          <w:p w:rsidR="008B0212" w:rsidRDefault="008B0212" w:rsidP="00596EE7">
            <w:r w:rsidRPr="008A1BBD">
              <w:t xml:space="preserve">с. Александровка </w:t>
            </w:r>
          </w:p>
          <w:p w:rsidR="008B0212" w:rsidRPr="008A1BBD" w:rsidRDefault="008B0212" w:rsidP="00596EE7">
            <w:r w:rsidRPr="008A1BBD">
              <w:t>Мелекесского района Ульяновской области</w:t>
            </w:r>
          </w:p>
        </w:tc>
        <w:tc>
          <w:tcPr>
            <w:tcW w:w="1657" w:type="pct"/>
          </w:tcPr>
          <w:p w:rsidR="008B0212" w:rsidRDefault="008B0212" w:rsidP="00596EE7">
            <w:r>
              <w:rPr>
                <w:sz w:val="22"/>
                <w:szCs w:val="22"/>
              </w:rPr>
              <w:t>с. Александровка</w:t>
            </w:r>
          </w:p>
          <w:p w:rsidR="008B0212" w:rsidRDefault="008B0212" w:rsidP="00596EE7">
            <w:r>
              <w:rPr>
                <w:sz w:val="22"/>
                <w:szCs w:val="22"/>
              </w:rPr>
              <w:t>с. Чувашский Сускан</w:t>
            </w:r>
          </w:p>
          <w:p w:rsidR="008B0212" w:rsidRDefault="008B0212" w:rsidP="00596EE7">
            <w:r>
              <w:rPr>
                <w:sz w:val="22"/>
                <w:szCs w:val="22"/>
              </w:rPr>
              <w:t>с. Бирля</w:t>
            </w:r>
          </w:p>
          <w:p w:rsidR="008B0212" w:rsidRPr="007A2344" w:rsidRDefault="008B0212" w:rsidP="00596EE7">
            <w:r>
              <w:rPr>
                <w:sz w:val="22"/>
                <w:szCs w:val="22"/>
              </w:rPr>
              <w:t>п. Воля</w:t>
            </w:r>
          </w:p>
        </w:tc>
      </w:tr>
      <w:tr w:rsidR="008B0212" w:rsidRPr="007A2344" w:rsidTr="00A964ED">
        <w:trPr>
          <w:jc w:val="center"/>
        </w:trPr>
        <w:tc>
          <w:tcPr>
            <w:tcW w:w="287" w:type="pct"/>
          </w:tcPr>
          <w:p w:rsidR="008B0212" w:rsidRPr="00091DAF" w:rsidRDefault="008B0212" w:rsidP="00596EE7">
            <w:r w:rsidRPr="00091DAF">
              <w:rPr>
                <w:sz w:val="22"/>
                <w:szCs w:val="22"/>
              </w:rPr>
              <w:t>2</w:t>
            </w:r>
          </w:p>
        </w:tc>
        <w:tc>
          <w:tcPr>
            <w:tcW w:w="3057" w:type="pct"/>
          </w:tcPr>
          <w:p w:rsidR="008B0212" w:rsidRDefault="008B0212" w:rsidP="00596EE7">
            <w:r w:rsidRPr="008A1BBD">
              <w:t xml:space="preserve">Муниципальное бюджетное образовательное учреждение Зерносовхозская средняя общеобразовательная школа имени М.Н.Костина </w:t>
            </w:r>
            <w:r w:rsidRPr="008A1BBD">
              <w:br/>
              <w:t xml:space="preserve">п. Новоселки </w:t>
            </w:r>
          </w:p>
          <w:p w:rsidR="008B0212" w:rsidRPr="008A1BBD" w:rsidRDefault="008B0212" w:rsidP="00596EE7">
            <w:r w:rsidRPr="008A1BBD">
              <w:t xml:space="preserve">Мелекесского района Ульяновской области </w:t>
            </w:r>
          </w:p>
        </w:tc>
        <w:tc>
          <w:tcPr>
            <w:tcW w:w="1657" w:type="pct"/>
          </w:tcPr>
          <w:p w:rsidR="008B0212" w:rsidRDefault="008B0212" w:rsidP="00596EE7">
            <w:r>
              <w:rPr>
                <w:sz w:val="22"/>
                <w:szCs w:val="22"/>
              </w:rPr>
              <w:t>п. Новоселки</w:t>
            </w:r>
          </w:p>
          <w:p w:rsidR="008B0212" w:rsidRDefault="008B0212" w:rsidP="00596EE7">
            <w:r>
              <w:rPr>
                <w:sz w:val="22"/>
                <w:szCs w:val="22"/>
              </w:rPr>
              <w:t>п. Уткин</w:t>
            </w:r>
          </w:p>
          <w:p w:rsidR="008B0212" w:rsidRDefault="008B0212" w:rsidP="00596EE7">
            <w:r>
              <w:rPr>
                <w:sz w:val="22"/>
                <w:szCs w:val="22"/>
              </w:rPr>
              <w:t>п. Видный</w:t>
            </w:r>
          </w:p>
          <w:p w:rsidR="008B0212" w:rsidRDefault="008B0212" w:rsidP="00596EE7">
            <w:r>
              <w:rPr>
                <w:sz w:val="22"/>
                <w:szCs w:val="22"/>
              </w:rPr>
              <w:t>п. Просторы</w:t>
            </w:r>
          </w:p>
          <w:p w:rsidR="008B0212" w:rsidRPr="007A2344" w:rsidRDefault="008B0212" w:rsidP="00596EE7">
            <w:r>
              <w:rPr>
                <w:sz w:val="22"/>
                <w:szCs w:val="22"/>
              </w:rPr>
              <w:t>п. Ковыльный</w:t>
            </w:r>
          </w:p>
        </w:tc>
      </w:tr>
      <w:tr w:rsidR="008B0212" w:rsidRPr="007A2344" w:rsidTr="00A964ED">
        <w:trPr>
          <w:jc w:val="center"/>
        </w:trPr>
        <w:tc>
          <w:tcPr>
            <w:tcW w:w="287" w:type="pct"/>
          </w:tcPr>
          <w:p w:rsidR="008B0212" w:rsidRPr="00091DAF" w:rsidRDefault="008B0212" w:rsidP="00596EE7">
            <w:r w:rsidRPr="00091DAF">
              <w:rPr>
                <w:sz w:val="22"/>
                <w:szCs w:val="22"/>
              </w:rPr>
              <w:t>3</w:t>
            </w:r>
          </w:p>
        </w:tc>
        <w:tc>
          <w:tcPr>
            <w:tcW w:w="3057" w:type="pct"/>
          </w:tcPr>
          <w:p w:rsidR="008B0212" w:rsidRDefault="008B0212" w:rsidP="00596EE7">
            <w:r w:rsidRPr="00375D94">
              <w:t xml:space="preserve">Муниципальное казенное образовательное учреждение средняя общеобразовательная школа имени Героя Социалистического Труда </w:t>
            </w:r>
            <w:r w:rsidRPr="00375D94">
              <w:br/>
              <w:t xml:space="preserve">В.П. Игонина с. Лесная Хмелевка </w:t>
            </w:r>
          </w:p>
          <w:p w:rsidR="008B0212" w:rsidRPr="00375D94" w:rsidRDefault="008B0212" w:rsidP="00596EE7">
            <w:r w:rsidRPr="00375D94">
              <w:t>Мелекесского района Ульяновской области</w:t>
            </w:r>
          </w:p>
        </w:tc>
        <w:tc>
          <w:tcPr>
            <w:tcW w:w="1657" w:type="pct"/>
          </w:tcPr>
          <w:p w:rsidR="008B0212" w:rsidRDefault="008B0212" w:rsidP="00596EE7">
            <w:r>
              <w:rPr>
                <w:sz w:val="22"/>
                <w:szCs w:val="22"/>
              </w:rPr>
              <w:t>с. Лесная Хмелевка</w:t>
            </w:r>
          </w:p>
          <w:p w:rsidR="008B0212" w:rsidRDefault="008B0212" w:rsidP="00596EE7">
            <w:r>
              <w:rPr>
                <w:sz w:val="22"/>
                <w:szCs w:val="22"/>
              </w:rPr>
              <w:t>с. Тинарка</w:t>
            </w:r>
          </w:p>
          <w:p w:rsidR="008B0212" w:rsidRPr="007A2344" w:rsidRDefault="008B0212" w:rsidP="00596EE7">
            <w:r>
              <w:rPr>
                <w:sz w:val="22"/>
                <w:szCs w:val="22"/>
              </w:rPr>
              <w:t>с. Лесная Васильевка</w:t>
            </w:r>
          </w:p>
        </w:tc>
      </w:tr>
      <w:tr w:rsidR="008B0212" w:rsidRPr="00631CD8" w:rsidTr="00A964ED">
        <w:trPr>
          <w:jc w:val="center"/>
        </w:trPr>
        <w:tc>
          <w:tcPr>
            <w:tcW w:w="287" w:type="pct"/>
          </w:tcPr>
          <w:p w:rsidR="008B0212" w:rsidRPr="00091DAF" w:rsidRDefault="008B0212" w:rsidP="00596EE7">
            <w:r w:rsidRPr="00091DAF">
              <w:rPr>
                <w:sz w:val="22"/>
                <w:szCs w:val="22"/>
              </w:rPr>
              <w:t>4</w:t>
            </w:r>
          </w:p>
        </w:tc>
        <w:tc>
          <w:tcPr>
            <w:tcW w:w="3057" w:type="pct"/>
          </w:tcPr>
          <w:p w:rsidR="008B0212" w:rsidRDefault="008B0212" w:rsidP="00596EE7">
            <w:r w:rsidRPr="008A1BBD">
              <w:t xml:space="preserve">Муниципальное казенное образовательное учреждение средняя общеобразовательная школа № 1 </w:t>
            </w:r>
          </w:p>
          <w:p w:rsidR="008B0212" w:rsidRDefault="008B0212" w:rsidP="00596EE7">
            <w:r w:rsidRPr="008A1BBD">
              <w:t>р.п.</w:t>
            </w:r>
            <w:r>
              <w:t xml:space="preserve"> </w:t>
            </w:r>
            <w:r w:rsidRPr="008A1BBD">
              <w:t xml:space="preserve">Мулловка </w:t>
            </w:r>
          </w:p>
          <w:p w:rsidR="008B0212" w:rsidRPr="008A1BBD" w:rsidRDefault="008B0212" w:rsidP="00596EE7">
            <w:r w:rsidRPr="008A1BBD">
              <w:t>Мелекесского района Ульяновской области</w:t>
            </w:r>
          </w:p>
        </w:tc>
        <w:tc>
          <w:tcPr>
            <w:tcW w:w="1657" w:type="pct"/>
          </w:tcPr>
          <w:p w:rsidR="008B0212" w:rsidRDefault="008B0212" w:rsidP="00596EE7">
            <w:r>
              <w:t>р.п. Мулловка:</w:t>
            </w:r>
          </w:p>
          <w:p w:rsidR="008B0212" w:rsidRDefault="008B0212" w:rsidP="00596EE7">
            <w:r>
              <w:t>ул. Водная</w:t>
            </w:r>
          </w:p>
          <w:p w:rsidR="008B0212" w:rsidRDefault="008B0212" w:rsidP="00596EE7">
            <w:r>
              <w:t>ул. Советская</w:t>
            </w:r>
          </w:p>
          <w:p w:rsidR="008B0212" w:rsidRDefault="008B0212" w:rsidP="00596EE7">
            <w:r>
              <w:t>ул. Красноармейская</w:t>
            </w:r>
          </w:p>
          <w:p w:rsidR="008B0212" w:rsidRDefault="008B0212" w:rsidP="00596EE7">
            <w:r>
              <w:t>ул. Школьная</w:t>
            </w:r>
          </w:p>
          <w:p w:rsidR="008B0212" w:rsidRDefault="008B0212" w:rsidP="00596EE7">
            <w:r>
              <w:t>ул. Полевая</w:t>
            </w:r>
          </w:p>
          <w:p w:rsidR="008B0212" w:rsidRDefault="008B0212" w:rsidP="00596EE7">
            <w:r>
              <w:t>ул. Степная</w:t>
            </w:r>
          </w:p>
          <w:p w:rsidR="008B0212" w:rsidRDefault="008B0212" w:rsidP="00596EE7">
            <w:r>
              <w:t>ул. Дорожная</w:t>
            </w:r>
          </w:p>
          <w:p w:rsidR="008B0212" w:rsidRDefault="008B0212" w:rsidP="00596EE7">
            <w:r>
              <w:t>пер. Мелекесский</w:t>
            </w:r>
          </w:p>
          <w:p w:rsidR="008B0212" w:rsidRDefault="008B0212" w:rsidP="00596EE7">
            <w:r>
              <w:t>ул. Почтовая</w:t>
            </w:r>
          </w:p>
          <w:p w:rsidR="008B0212" w:rsidRDefault="008B0212" w:rsidP="00596EE7">
            <w:r>
              <w:t>ул. Маяковского</w:t>
            </w:r>
          </w:p>
          <w:p w:rsidR="008B0212" w:rsidRDefault="008B0212" w:rsidP="00596EE7">
            <w:r>
              <w:t>ул. Маркова</w:t>
            </w:r>
          </w:p>
          <w:p w:rsidR="008B0212" w:rsidRDefault="008B0212" w:rsidP="00596EE7">
            <w:r>
              <w:t>ул. Мичурина</w:t>
            </w:r>
          </w:p>
          <w:p w:rsidR="008B0212" w:rsidRDefault="008B0212" w:rsidP="00596EE7">
            <w:r>
              <w:t>ул. Клубная</w:t>
            </w:r>
          </w:p>
          <w:p w:rsidR="008B0212" w:rsidRDefault="008B0212" w:rsidP="00596EE7">
            <w:r>
              <w:t>ул. Садовая</w:t>
            </w:r>
          </w:p>
          <w:p w:rsidR="008B0212" w:rsidRDefault="008B0212" w:rsidP="00596EE7">
            <w:r>
              <w:t>ул. Лермонтова</w:t>
            </w:r>
          </w:p>
          <w:p w:rsidR="008B0212" w:rsidRDefault="008B0212" w:rsidP="00596EE7">
            <w:r>
              <w:t>ул. 60 лет Октября</w:t>
            </w:r>
          </w:p>
          <w:p w:rsidR="008B0212" w:rsidRDefault="008B0212" w:rsidP="00596EE7">
            <w:r>
              <w:t>ул. Заводская</w:t>
            </w:r>
          </w:p>
          <w:p w:rsidR="008B0212" w:rsidRDefault="008B0212" w:rsidP="00596EE7">
            <w:r>
              <w:t>ул. Совхозная</w:t>
            </w:r>
          </w:p>
          <w:p w:rsidR="008B0212" w:rsidRDefault="008B0212" w:rsidP="00596EE7">
            <w:r>
              <w:t>ул. Первомайская</w:t>
            </w:r>
          </w:p>
          <w:p w:rsidR="008B0212" w:rsidRDefault="008B0212" w:rsidP="00596EE7">
            <w:r>
              <w:t>ул. Лесная</w:t>
            </w:r>
          </w:p>
          <w:p w:rsidR="008B0212" w:rsidRDefault="008B0212" w:rsidP="00596EE7">
            <w:r>
              <w:t>ул. М. Мусоровой</w:t>
            </w:r>
          </w:p>
          <w:p w:rsidR="008B0212" w:rsidRPr="00631CD8" w:rsidRDefault="008B0212" w:rsidP="00596EE7">
            <w:r>
              <w:t>ул. Луговая</w:t>
            </w:r>
          </w:p>
        </w:tc>
      </w:tr>
      <w:tr w:rsidR="008B0212" w:rsidRPr="007A2344" w:rsidTr="00A964ED">
        <w:trPr>
          <w:jc w:val="center"/>
        </w:trPr>
        <w:tc>
          <w:tcPr>
            <w:tcW w:w="287" w:type="pct"/>
          </w:tcPr>
          <w:p w:rsidR="008B0212" w:rsidRPr="00091DAF" w:rsidRDefault="008B0212" w:rsidP="00596EE7">
            <w:r w:rsidRPr="00091DAF">
              <w:rPr>
                <w:sz w:val="22"/>
                <w:szCs w:val="22"/>
              </w:rPr>
              <w:t>5</w:t>
            </w:r>
          </w:p>
        </w:tc>
        <w:tc>
          <w:tcPr>
            <w:tcW w:w="3057" w:type="pct"/>
          </w:tcPr>
          <w:p w:rsidR="008B0212" w:rsidRDefault="008B0212" w:rsidP="00596EE7">
            <w:r w:rsidRPr="008A1BBD">
              <w:t xml:space="preserve">Муниципальное казенное образовательное учреждение средняя общеобразовательная школа № 2 </w:t>
            </w:r>
          </w:p>
          <w:p w:rsidR="008B0212" w:rsidRDefault="008B0212" w:rsidP="00596EE7">
            <w:r w:rsidRPr="008A1BBD">
              <w:t>р.п.</w:t>
            </w:r>
            <w:r>
              <w:t xml:space="preserve"> </w:t>
            </w:r>
            <w:r w:rsidRPr="008A1BBD">
              <w:t xml:space="preserve">Мулловка </w:t>
            </w:r>
          </w:p>
          <w:p w:rsidR="008B0212" w:rsidRPr="008A1BBD" w:rsidRDefault="008B0212" w:rsidP="00596EE7">
            <w:r w:rsidRPr="008A1BBD">
              <w:t>Мелекесского района Ульяновской области</w:t>
            </w:r>
          </w:p>
        </w:tc>
        <w:tc>
          <w:tcPr>
            <w:tcW w:w="1657" w:type="pct"/>
          </w:tcPr>
          <w:p w:rsidR="008B0212" w:rsidRDefault="008B0212" w:rsidP="00596EE7">
            <w:pPr>
              <w:ind w:right="-86"/>
            </w:pPr>
            <w:r>
              <w:t xml:space="preserve">Микрорайон фабрики </w:t>
            </w:r>
          </w:p>
          <w:p w:rsidR="008B0212" w:rsidRDefault="008B0212" w:rsidP="00596EE7">
            <w:pPr>
              <w:ind w:right="-86"/>
            </w:pPr>
            <w:r w:rsidRPr="004A0837">
              <w:t>ул.</w:t>
            </w:r>
            <w:r>
              <w:t xml:space="preserve"> </w:t>
            </w:r>
            <w:r w:rsidRPr="004A0837">
              <w:t xml:space="preserve">Некрасова, </w:t>
            </w:r>
          </w:p>
          <w:p w:rsidR="008B0212" w:rsidRDefault="008B0212" w:rsidP="00596EE7">
            <w:pPr>
              <w:ind w:right="-86"/>
            </w:pPr>
            <w:r>
              <w:t xml:space="preserve">ул. </w:t>
            </w:r>
            <w:r w:rsidRPr="004A0837">
              <w:t xml:space="preserve">Мира, </w:t>
            </w:r>
          </w:p>
          <w:p w:rsidR="008B0212" w:rsidRDefault="008B0212" w:rsidP="00596EE7">
            <w:pPr>
              <w:ind w:right="-86"/>
            </w:pPr>
            <w:r w:rsidRPr="004A0837">
              <w:t>ул.</w:t>
            </w:r>
            <w:r>
              <w:t xml:space="preserve"> </w:t>
            </w:r>
            <w:r w:rsidRPr="004A0837">
              <w:t xml:space="preserve">Пятилетка, </w:t>
            </w:r>
          </w:p>
          <w:p w:rsidR="008B0212" w:rsidRDefault="008B0212" w:rsidP="00596EE7">
            <w:pPr>
              <w:ind w:right="-86"/>
            </w:pPr>
            <w:r w:rsidRPr="004A0837">
              <w:t>ул.</w:t>
            </w:r>
            <w:r>
              <w:t xml:space="preserve"> </w:t>
            </w:r>
            <w:r w:rsidRPr="004A0837">
              <w:t xml:space="preserve">Партизанская, </w:t>
            </w:r>
          </w:p>
          <w:p w:rsidR="008B0212" w:rsidRDefault="008B0212" w:rsidP="00596EE7">
            <w:pPr>
              <w:ind w:right="-86"/>
            </w:pPr>
            <w:r w:rsidRPr="004A0837">
              <w:t>ул.</w:t>
            </w:r>
            <w:r>
              <w:t xml:space="preserve"> </w:t>
            </w:r>
            <w:r w:rsidRPr="004A0837">
              <w:t xml:space="preserve">Пушкина, </w:t>
            </w:r>
          </w:p>
          <w:p w:rsidR="008B0212" w:rsidRDefault="008B0212" w:rsidP="00596EE7">
            <w:pPr>
              <w:ind w:right="-86"/>
            </w:pPr>
            <w:r w:rsidRPr="004A0837">
              <w:t>ул.</w:t>
            </w:r>
            <w:r>
              <w:t xml:space="preserve"> </w:t>
            </w:r>
            <w:r w:rsidRPr="004A0837">
              <w:t xml:space="preserve">Физкультурная, </w:t>
            </w:r>
          </w:p>
          <w:p w:rsidR="008B0212" w:rsidRDefault="008B0212" w:rsidP="00596EE7">
            <w:pPr>
              <w:ind w:right="-86"/>
            </w:pPr>
            <w:r w:rsidRPr="004A0837">
              <w:t>ул.</w:t>
            </w:r>
            <w:r>
              <w:t xml:space="preserve"> </w:t>
            </w:r>
            <w:r w:rsidRPr="004A0837">
              <w:t xml:space="preserve">Победа, </w:t>
            </w:r>
          </w:p>
          <w:p w:rsidR="008B0212" w:rsidRDefault="008B0212" w:rsidP="00596EE7">
            <w:pPr>
              <w:ind w:right="-86"/>
            </w:pPr>
            <w:r w:rsidRPr="004A0837">
              <w:t>ул.</w:t>
            </w:r>
            <w:r>
              <w:t xml:space="preserve"> </w:t>
            </w:r>
            <w:r w:rsidRPr="004A0837">
              <w:t xml:space="preserve">Дачная,  </w:t>
            </w:r>
          </w:p>
          <w:p w:rsidR="008B0212" w:rsidRDefault="008B0212" w:rsidP="00596EE7">
            <w:pPr>
              <w:ind w:right="-86"/>
            </w:pPr>
            <w:r w:rsidRPr="004A0837">
              <w:t>ул.</w:t>
            </w:r>
            <w:r>
              <w:t xml:space="preserve"> </w:t>
            </w:r>
            <w:r w:rsidRPr="004A0837">
              <w:t>Новый Свет,</w:t>
            </w:r>
            <w:r>
              <w:t xml:space="preserve"> </w:t>
            </w:r>
          </w:p>
          <w:p w:rsidR="008B0212" w:rsidRDefault="008B0212" w:rsidP="00596EE7">
            <w:pPr>
              <w:ind w:right="-86"/>
            </w:pPr>
            <w:r w:rsidRPr="004A0837">
              <w:t>ул.</w:t>
            </w:r>
            <w:r>
              <w:t xml:space="preserve"> </w:t>
            </w:r>
            <w:r w:rsidRPr="004A0837">
              <w:t xml:space="preserve">Пригородная, </w:t>
            </w:r>
          </w:p>
          <w:p w:rsidR="008B0212" w:rsidRDefault="008B0212" w:rsidP="00596EE7">
            <w:pPr>
              <w:ind w:right="-86"/>
            </w:pPr>
            <w:r w:rsidRPr="004A0837">
              <w:t>ул.</w:t>
            </w:r>
            <w:r>
              <w:t xml:space="preserve"> </w:t>
            </w:r>
            <w:r w:rsidRPr="004A0837">
              <w:t xml:space="preserve">Фабричная, </w:t>
            </w:r>
          </w:p>
          <w:p w:rsidR="008B0212" w:rsidRDefault="008B0212" w:rsidP="00596EE7">
            <w:pPr>
              <w:ind w:right="-86"/>
            </w:pPr>
            <w:r w:rsidRPr="004A0837">
              <w:t>ул.</w:t>
            </w:r>
            <w:r>
              <w:t xml:space="preserve"> </w:t>
            </w:r>
            <w:r w:rsidRPr="004A0837">
              <w:t xml:space="preserve">Пионерская, </w:t>
            </w:r>
          </w:p>
          <w:p w:rsidR="008B0212" w:rsidRDefault="008B0212" w:rsidP="00596EE7">
            <w:pPr>
              <w:ind w:right="-86"/>
            </w:pPr>
            <w:r w:rsidRPr="004A0837">
              <w:t>ул.</w:t>
            </w:r>
            <w:r>
              <w:t xml:space="preserve"> Речная</w:t>
            </w:r>
          </w:p>
          <w:p w:rsidR="008B0212" w:rsidRPr="007A2344" w:rsidRDefault="008B0212" w:rsidP="00596EE7">
            <w:pPr>
              <w:ind w:right="-86"/>
            </w:pPr>
            <w:r>
              <w:t xml:space="preserve">с.  </w:t>
            </w:r>
            <w:r w:rsidRPr="004A0837">
              <w:t>Сосновка</w:t>
            </w:r>
          </w:p>
        </w:tc>
      </w:tr>
      <w:tr w:rsidR="008B0212" w:rsidRPr="007A2344" w:rsidTr="00A964ED">
        <w:trPr>
          <w:jc w:val="center"/>
        </w:trPr>
        <w:tc>
          <w:tcPr>
            <w:tcW w:w="287" w:type="pct"/>
          </w:tcPr>
          <w:p w:rsidR="008B0212" w:rsidRPr="00091DAF" w:rsidRDefault="008B0212" w:rsidP="00596EE7">
            <w:r w:rsidRPr="00091DAF">
              <w:rPr>
                <w:sz w:val="22"/>
                <w:szCs w:val="22"/>
              </w:rPr>
              <w:t>6</w:t>
            </w:r>
          </w:p>
        </w:tc>
        <w:tc>
          <w:tcPr>
            <w:tcW w:w="3057" w:type="pct"/>
          </w:tcPr>
          <w:p w:rsidR="008B0212" w:rsidRDefault="008B0212" w:rsidP="00596EE7">
            <w:r w:rsidRPr="008A1BBD">
              <w:t xml:space="preserve">Муниципальное казенное образовательное учреждение средняя общеобразовательная школа </w:t>
            </w:r>
          </w:p>
          <w:p w:rsidR="008B0212" w:rsidRDefault="008B0212" w:rsidP="00596EE7">
            <w:r w:rsidRPr="008A1BBD">
              <w:t xml:space="preserve">с. Никольское-на-Черемшане </w:t>
            </w:r>
          </w:p>
          <w:p w:rsidR="008B0212" w:rsidRPr="008A1BBD" w:rsidRDefault="008B0212" w:rsidP="00596EE7">
            <w:r w:rsidRPr="008A1BBD">
              <w:t>Мелекесского района Ульяновской области</w:t>
            </w:r>
          </w:p>
        </w:tc>
        <w:tc>
          <w:tcPr>
            <w:tcW w:w="1657" w:type="pct"/>
          </w:tcPr>
          <w:p w:rsidR="008B0212" w:rsidRDefault="008B0212" w:rsidP="00596EE7">
            <w:r w:rsidRPr="00091DAF">
              <w:rPr>
                <w:sz w:val="22"/>
                <w:szCs w:val="22"/>
              </w:rPr>
              <w:t>с. Никольское</w:t>
            </w:r>
            <w:r>
              <w:rPr>
                <w:sz w:val="22"/>
                <w:szCs w:val="22"/>
              </w:rPr>
              <w:t>-на-Черемшане</w:t>
            </w:r>
          </w:p>
          <w:p w:rsidR="008B0212" w:rsidRPr="007A2344" w:rsidRDefault="008B0212" w:rsidP="00596EE7">
            <w:r w:rsidRPr="009C3ECE">
              <w:rPr>
                <w:sz w:val="22"/>
                <w:szCs w:val="22"/>
              </w:rPr>
              <w:t>п.</w:t>
            </w:r>
            <w:r>
              <w:rPr>
                <w:sz w:val="22"/>
                <w:szCs w:val="22"/>
              </w:rPr>
              <w:t xml:space="preserve"> Кипрей</w:t>
            </w:r>
          </w:p>
        </w:tc>
      </w:tr>
      <w:tr w:rsidR="008B0212" w:rsidRPr="007A2344" w:rsidTr="00A964ED">
        <w:trPr>
          <w:jc w:val="center"/>
        </w:trPr>
        <w:tc>
          <w:tcPr>
            <w:tcW w:w="287" w:type="pct"/>
          </w:tcPr>
          <w:p w:rsidR="008B0212" w:rsidRPr="00091DAF" w:rsidRDefault="008B0212" w:rsidP="00596EE7">
            <w:r w:rsidRPr="00091DAF">
              <w:rPr>
                <w:sz w:val="22"/>
                <w:szCs w:val="22"/>
              </w:rPr>
              <w:t>7</w:t>
            </w:r>
          </w:p>
        </w:tc>
        <w:tc>
          <w:tcPr>
            <w:tcW w:w="3057" w:type="pct"/>
          </w:tcPr>
          <w:p w:rsidR="008B0212" w:rsidRDefault="008B0212" w:rsidP="00596EE7">
            <w:r w:rsidRPr="008A1BBD">
              <w:t xml:space="preserve">Муниципальное казенное образовательное учреждение средняя общеобразовательная школа № 1 </w:t>
            </w:r>
          </w:p>
          <w:p w:rsidR="008B0212" w:rsidRDefault="008B0212" w:rsidP="00596EE7">
            <w:r w:rsidRPr="008A1BBD">
              <w:t>р.п.</w:t>
            </w:r>
            <w:r>
              <w:t xml:space="preserve"> </w:t>
            </w:r>
            <w:r w:rsidRPr="008A1BBD">
              <w:t xml:space="preserve">Новая Майна </w:t>
            </w:r>
          </w:p>
          <w:p w:rsidR="008B0212" w:rsidRPr="008A1BBD" w:rsidRDefault="008B0212" w:rsidP="00596EE7">
            <w:r w:rsidRPr="008A1BBD">
              <w:t>Мелекесского района Ульяновской области</w:t>
            </w:r>
          </w:p>
        </w:tc>
        <w:tc>
          <w:tcPr>
            <w:tcW w:w="1657" w:type="pct"/>
          </w:tcPr>
          <w:p w:rsidR="008B0212" w:rsidRDefault="008B0212" w:rsidP="00596EE7">
            <w:r>
              <w:rPr>
                <w:sz w:val="22"/>
                <w:szCs w:val="22"/>
              </w:rPr>
              <w:t xml:space="preserve">р.п. Новая Майна </w:t>
            </w:r>
          </w:p>
          <w:p w:rsidR="008B0212" w:rsidRDefault="008B0212" w:rsidP="00596EE7">
            <w:r>
              <w:rPr>
                <w:sz w:val="22"/>
                <w:szCs w:val="22"/>
              </w:rPr>
              <w:t>ул.</w:t>
            </w:r>
            <w:r w:rsidRPr="00E565F7">
              <w:rPr>
                <w:sz w:val="22"/>
                <w:szCs w:val="22"/>
              </w:rPr>
              <w:t xml:space="preserve"> Шутова, </w:t>
            </w:r>
          </w:p>
          <w:p w:rsidR="008B0212" w:rsidRDefault="008B0212" w:rsidP="00596EE7">
            <w:r w:rsidRPr="00E565F7">
              <w:rPr>
                <w:sz w:val="22"/>
                <w:szCs w:val="22"/>
              </w:rPr>
              <w:t>пер.</w:t>
            </w:r>
            <w:r>
              <w:rPr>
                <w:sz w:val="22"/>
                <w:szCs w:val="22"/>
              </w:rPr>
              <w:t xml:space="preserve"> </w:t>
            </w:r>
            <w:r w:rsidRPr="00E565F7">
              <w:rPr>
                <w:sz w:val="22"/>
                <w:szCs w:val="22"/>
              </w:rPr>
              <w:t xml:space="preserve">Шутова, </w:t>
            </w:r>
          </w:p>
          <w:p w:rsidR="008B0212" w:rsidRDefault="008B0212" w:rsidP="00596EE7">
            <w:r w:rsidRPr="00E565F7">
              <w:rPr>
                <w:sz w:val="22"/>
                <w:szCs w:val="22"/>
              </w:rPr>
              <w:t>ул.</w:t>
            </w:r>
            <w:r>
              <w:rPr>
                <w:sz w:val="22"/>
                <w:szCs w:val="22"/>
              </w:rPr>
              <w:t xml:space="preserve"> </w:t>
            </w:r>
            <w:r w:rsidRPr="00E565F7">
              <w:rPr>
                <w:sz w:val="22"/>
                <w:szCs w:val="22"/>
              </w:rPr>
              <w:t xml:space="preserve">Калинина, </w:t>
            </w:r>
          </w:p>
          <w:p w:rsidR="008B0212" w:rsidRDefault="008B0212" w:rsidP="00596EE7">
            <w:r w:rsidRPr="00E565F7">
              <w:rPr>
                <w:sz w:val="22"/>
                <w:szCs w:val="22"/>
              </w:rPr>
              <w:t>ул.</w:t>
            </w:r>
            <w:r>
              <w:rPr>
                <w:sz w:val="22"/>
                <w:szCs w:val="22"/>
              </w:rPr>
              <w:t xml:space="preserve"> </w:t>
            </w:r>
            <w:r w:rsidRPr="00E565F7">
              <w:rPr>
                <w:sz w:val="22"/>
                <w:szCs w:val="22"/>
              </w:rPr>
              <w:t>Гагарина,</w:t>
            </w:r>
          </w:p>
          <w:p w:rsidR="008B0212" w:rsidRDefault="008B0212" w:rsidP="00596EE7">
            <w:r w:rsidRPr="00E565F7">
              <w:rPr>
                <w:sz w:val="22"/>
                <w:szCs w:val="22"/>
              </w:rPr>
              <w:t xml:space="preserve"> ул.</w:t>
            </w:r>
            <w:r>
              <w:rPr>
                <w:sz w:val="22"/>
                <w:szCs w:val="22"/>
              </w:rPr>
              <w:t xml:space="preserve"> </w:t>
            </w:r>
            <w:r w:rsidRPr="00E565F7">
              <w:rPr>
                <w:sz w:val="22"/>
                <w:szCs w:val="22"/>
              </w:rPr>
              <w:t xml:space="preserve">Школьная, </w:t>
            </w:r>
          </w:p>
          <w:p w:rsidR="008B0212" w:rsidRDefault="008B0212" w:rsidP="00596EE7">
            <w:r w:rsidRPr="00E565F7">
              <w:rPr>
                <w:sz w:val="22"/>
                <w:szCs w:val="22"/>
              </w:rPr>
              <w:t>ул.</w:t>
            </w:r>
            <w:r>
              <w:rPr>
                <w:sz w:val="22"/>
                <w:szCs w:val="22"/>
              </w:rPr>
              <w:t xml:space="preserve"> </w:t>
            </w:r>
            <w:r w:rsidRPr="00E565F7">
              <w:rPr>
                <w:sz w:val="22"/>
                <w:szCs w:val="22"/>
              </w:rPr>
              <w:t xml:space="preserve">Южная, </w:t>
            </w:r>
          </w:p>
          <w:p w:rsidR="008B0212" w:rsidRDefault="008B0212" w:rsidP="00596EE7">
            <w:r w:rsidRPr="00E565F7">
              <w:rPr>
                <w:sz w:val="22"/>
                <w:szCs w:val="22"/>
              </w:rPr>
              <w:t>ул.</w:t>
            </w:r>
            <w:r>
              <w:rPr>
                <w:sz w:val="22"/>
                <w:szCs w:val="22"/>
              </w:rPr>
              <w:t xml:space="preserve"> </w:t>
            </w:r>
            <w:r w:rsidRPr="00E565F7">
              <w:rPr>
                <w:sz w:val="22"/>
                <w:szCs w:val="22"/>
              </w:rPr>
              <w:t xml:space="preserve">Советская, </w:t>
            </w:r>
          </w:p>
          <w:p w:rsidR="008B0212" w:rsidRDefault="008B0212" w:rsidP="00596EE7">
            <w:r w:rsidRPr="00E565F7">
              <w:rPr>
                <w:sz w:val="22"/>
                <w:szCs w:val="22"/>
              </w:rPr>
              <w:t>ул.</w:t>
            </w:r>
            <w:r>
              <w:rPr>
                <w:sz w:val="22"/>
                <w:szCs w:val="22"/>
              </w:rPr>
              <w:t xml:space="preserve"> </w:t>
            </w:r>
            <w:r w:rsidRPr="00E565F7">
              <w:rPr>
                <w:sz w:val="22"/>
                <w:szCs w:val="22"/>
              </w:rPr>
              <w:t xml:space="preserve">Набережная, </w:t>
            </w:r>
          </w:p>
          <w:p w:rsidR="008B0212" w:rsidRDefault="008B0212" w:rsidP="00596EE7">
            <w:r w:rsidRPr="00E565F7">
              <w:rPr>
                <w:sz w:val="22"/>
                <w:szCs w:val="22"/>
              </w:rPr>
              <w:t>ул.30 лет Победы,</w:t>
            </w:r>
          </w:p>
          <w:p w:rsidR="008B0212" w:rsidRDefault="008B0212" w:rsidP="00596EE7">
            <w:r w:rsidRPr="00E565F7">
              <w:rPr>
                <w:sz w:val="22"/>
                <w:szCs w:val="22"/>
              </w:rPr>
              <w:t>ул.</w:t>
            </w:r>
            <w:r>
              <w:rPr>
                <w:sz w:val="22"/>
                <w:szCs w:val="22"/>
              </w:rPr>
              <w:t xml:space="preserve"> </w:t>
            </w:r>
            <w:r w:rsidRPr="00E565F7">
              <w:rPr>
                <w:sz w:val="22"/>
                <w:szCs w:val="22"/>
              </w:rPr>
              <w:t xml:space="preserve">Комсомольская, </w:t>
            </w:r>
          </w:p>
          <w:p w:rsidR="008B0212" w:rsidRDefault="008B0212" w:rsidP="00596EE7">
            <w:r w:rsidRPr="00E565F7">
              <w:rPr>
                <w:sz w:val="22"/>
                <w:szCs w:val="22"/>
              </w:rPr>
              <w:t>ул.</w:t>
            </w:r>
            <w:r>
              <w:rPr>
                <w:sz w:val="22"/>
                <w:szCs w:val="22"/>
              </w:rPr>
              <w:t xml:space="preserve"> </w:t>
            </w:r>
            <w:r w:rsidRPr="00E565F7">
              <w:rPr>
                <w:sz w:val="22"/>
                <w:szCs w:val="22"/>
              </w:rPr>
              <w:t>Мира</w:t>
            </w:r>
          </w:p>
          <w:p w:rsidR="008B0212" w:rsidRPr="007A2344" w:rsidRDefault="008B0212" w:rsidP="00596EE7">
            <w:r>
              <w:rPr>
                <w:sz w:val="22"/>
                <w:szCs w:val="22"/>
              </w:rPr>
              <w:t>с. Верхний Мелекесс</w:t>
            </w:r>
          </w:p>
        </w:tc>
      </w:tr>
      <w:tr w:rsidR="008B0212" w:rsidRPr="00A77843" w:rsidTr="00A964ED">
        <w:trPr>
          <w:jc w:val="center"/>
        </w:trPr>
        <w:tc>
          <w:tcPr>
            <w:tcW w:w="287" w:type="pct"/>
          </w:tcPr>
          <w:p w:rsidR="008B0212" w:rsidRPr="00091DAF" w:rsidRDefault="008B0212" w:rsidP="00596EE7">
            <w:r w:rsidRPr="00091DAF">
              <w:rPr>
                <w:sz w:val="22"/>
                <w:szCs w:val="22"/>
              </w:rPr>
              <w:t>8</w:t>
            </w:r>
          </w:p>
        </w:tc>
        <w:tc>
          <w:tcPr>
            <w:tcW w:w="3057" w:type="pct"/>
          </w:tcPr>
          <w:p w:rsidR="008B0212" w:rsidRDefault="008B0212" w:rsidP="00596EE7">
            <w:r w:rsidRPr="00375D94">
              <w:t xml:space="preserve">Муниципальное казенное образовательное учреждение средняя общеобразовательная школа №2 </w:t>
            </w:r>
          </w:p>
          <w:p w:rsidR="008B0212" w:rsidRDefault="008B0212" w:rsidP="00596EE7">
            <w:r w:rsidRPr="00375D94">
              <w:t>р.п.</w:t>
            </w:r>
            <w:r>
              <w:t xml:space="preserve"> </w:t>
            </w:r>
            <w:r w:rsidRPr="00375D94">
              <w:t xml:space="preserve">Новая Майна </w:t>
            </w:r>
          </w:p>
          <w:p w:rsidR="008B0212" w:rsidRPr="00375D94" w:rsidRDefault="008B0212" w:rsidP="00596EE7">
            <w:r w:rsidRPr="00375D94">
              <w:t>Мелекесского района Ульяновской области</w:t>
            </w:r>
          </w:p>
        </w:tc>
        <w:tc>
          <w:tcPr>
            <w:tcW w:w="1657" w:type="pct"/>
          </w:tcPr>
          <w:p w:rsidR="008B0212" w:rsidRDefault="008B0212" w:rsidP="00596EE7">
            <w:r>
              <w:rPr>
                <w:sz w:val="22"/>
                <w:szCs w:val="22"/>
              </w:rPr>
              <w:t xml:space="preserve">р.п. Новая Майна </w:t>
            </w:r>
          </w:p>
          <w:p w:rsidR="008B0212" w:rsidRPr="00A77843" w:rsidRDefault="008B0212" w:rsidP="00596EE7">
            <w:r w:rsidRPr="00A77843">
              <w:rPr>
                <w:iCs/>
                <w:color w:val="000000"/>
                <w:lang w:eastAsia="ru-RU"/>
              </w:rPr>
              <w:t>Микрорайон</w:t>
            </w:r>
          </w:p>
          <w:p w:rsidR="008B0212" w:rsidRPr="00A77843" w:rsidRDefault="008B0212" w:rsidP="00596EE7">
            <w:pPr>
              <w:suppressAutoHyphens w:val="0"/>
              <w:rPr>
                <w:lang w:eastAsia="ru-RU"/>
              </w:rPr>
            </w:pPr>
            <w:r w:rsidRPr="00A77843">
              <w:rPr>
                <w:iCs/>
                <w:color w:val="000000"/>
                <w:lang w:eastAsia="ru-RU"/>
              </w:rPr>
              <w:t>ул.</w:t>
            </w:r>
            <w:r>
              <w:rPr>
                <w:iCs/>
                <w:color w:val="000000"/>
                <w:lang w:eastAsia="ru-RU"/>
              </w:rPr>
              <w:t xml:space="preserve"> </w:t>
            </w:r>
            <w:r w:rsidRPr="00A77843">
              <w:rPr>
                <w:iCs/>
                <w:color w:val="000000"/>
                <w:lang w:eastAsia="ru-RU"/>
              </w:rPr>
              <w:t>Маширина</w:t>
            </w:r>
          </w:p>
          <w:p w:rsidR="008B0212" w:rsidRPr="00A77843" w:rsidRDefault="008B0212" w:rsidP="00596EE7">
            <w:pPr>
              <w:suppressAutoHyphens w:val="0"/>
              <w:rPr>
                <w:lang w:eastAsia="ru-RU"/>
              </w:rPr>
            </w:pPr>
            <w:r w:rsidRPr="00A77843">
              <w:rPr>
                <w:iCs/>
                <w:color w:val="000000"/>
                <w:lang w:eastAsia="ru-RU"/>
              </w:rPr>
              <w:t>ул.</w:t>
            </w:r>
            <w:r>
              <w:rPr>
                <w:iCs/>
                <w:color w:val="000000"/>
                <w:lang w:eastAsia="ru-RU"/>
              </w:rPr>
              <w:t xml:space="preserve"> </w:t>
            </w:r>
            <w:r w:rsidRPr="00A77843">
              <w:rPr>
                <w:iCs/>
                <w:color w:val="000000"/>
                <w:lang w:eastAsia="ru-RU"/>
              </w:rPr>
              <w:t>Новая</w:t>
            </w:r>
          </w:p>
          <w:p w:rsidR="008B0212" w:rsidRPr="00A77843" w:rsidRDefault="008B0212" w:rsidP="00596EE7">
            <w:pPr>
              <w:suppressAutoHyphens w:val="0"/>
              <w:rPr>
                <w:lang w:eastAsia="ru-RU"/>
              </w:rPr>
            </w:pPr>
            <w:r w:rsidRPr="00A77843">
              <w:rPr>
                <w:iCs/>
                <w:color w:val="000000"/>
                <w:lang w:eastAsia="ru-RU"/>
              </w:rPr>
              <w:t>ул. Садовая</w:t>
            </w:r>
          </w:p>
          <w:p w:rsidR="008B0212" w:rsidRPr="00A77843" w:rsidRDefault="008B0212" w:rsidP="00596EE7">
            <w:pPr>
              <w:suppressAutoHyphens w:val="0"/>
              <w:rPr>
                <w:lang w:eastAsia="ru-RU"/>
              </w:rPr>
            </w:pPr>
            <w:r w:rsidRPr="00A77843">
              <w:rPr>
                <w:iCs/>
                <w:color w:val="000000"/>
                <w:lang w:eastAsia="ru-RU"/>
              </w:rPr>
              <w:t>ул.</w:t>
            </w:r>
            <w:r>
              <w:rPr>
                <w:iCs/>
                <w:color w:val="000000"/>
                <w:lang w:eastAsia="ru-RU"/>
              </w:rPr>
              <w:t xml:space="preserve"> </w:t>
            </w:r>
            <w:r w:rsidRPr="00A77843">
              <w:rPr>
                <w:iCs/>
                <w:color w:val="000000"/>
                <w:lang w:eastAsia="ru-RU"/>
              </w:rPr>
              <w:t>Березовая</w:t>
            </w:r>
          </w:p>
          <w:p w:rsidR="008B0212" w:rsidRPr="00A77843" w:rsidRDefault="008B0212" w:rsidP="00596EE7">
            <w:pPr>
              <w:suppressAutoHyphens w:val="0"/>
              <w:rPr>
                <w:lang w:eastAsia="ru-RU"/>
              </w:rPr>
            </w:pPr>
            <w:r w:rsidRPr="00A77843">
              <w:rPr>
                <w:iCs/>
                <w:color w:val="000000"/>
                <w:lang w:eastAsia="ru-RU"/>
              </w:rPr>
              <w:t>ул.</w:t>
            </w:r>
            <w:r>
              <w:rPr>
                <w:iCs/>
                <w:color w:val="000000"/>
                <w:lang w:eastAsia="ru-RU"/>
              </w:rPr>
              <w:t xml:space="preserve"> </w:t>
            </w:r>
            <w:r w:rsidRPr="00A77843">
              <w:rPr>
                <w:iCs/>
                <w:color w:val="000000"/>
                <w:lang w:eastAsia="ru-RU"/>
              </w:rPr>
              <w:t>Молодежная</w:t>
            </w:r>
          </w:p>
          <w:p w:rsidR="008B0212" w:rsidRPr="00A77843" w:rsidRDefault="008B0212" w:rsidP="00596EE7">
            <w:pPr>
              <w:suppressAutoHyphens w:val="0"/>
              <w:rPr>
                <w:lang w:eastAsia="ru-RU"/>
              </w:rPr>
            </w:pPr>
            <w:r w:rsidRPr="00A77843">
              <w:rPr>
                <w:iCs/>
                <w:color w:val="000000"/>
                <w:lang w:eastAsia="ru-RU"/>
              </w:rPr>
              <w:t>ул.</w:t>
            </w:r>
            <w:r>
              <w:rPr>
                <w:iCs/>
                <w:color w:val="000000"/>
                <w:lang w:eastAsia="ru-RU"/>
              </w:rPr>
              <w:t xml:space="preserve"> </w:t>
            </w:r>
            <w:r w:rsidRPr="00A77843">
              <w:rPr>
                <w:iCs/>
                <w:color w:val="000000"/>
                <w:lang w:eastAsia="ru-RU"/>
              </w:rPr>
              <w:t>Спортивная</w:t>
            </w:r>
          </w:p>
          <w:p w:rsidR="008B0212" w:rsidRPr="00A77843" w:rsidRDefault="008B0212" w:rsidP="00596EE7">
            <w:pPr>
              <w:suppressAutoHyphens w:val="0"/>
              <w:rPr>
                <w:lang w:eastAsia="ru-RU"/>
              </w:rPr>
            </w:pPr>
            <w:r w:rsidRPr="00A77843">
              <w:rPr>
                <w:iCs/>
                <w:color w:val="000000"/>
                <w:lang w:eastAsia="ru-RU"/>
              </w:rPr>
              <w:t>ул.</w:t>
            </w:r>
            <w:r>
              <w:rPr>
                <w:iCs/>
                <w:color w:val="000000"/>
                <w:lang w:eastAsia="ru-RU"/>
              </w:rPr>
              <w:t xml:space="preserve"> </w:t>
            </w:r>
            <w:r w:rsidRPr="00A77843">
              <w:rPr>
                <w:iCs/>
                <w:color w:val="000000"/>
                <w:lang w:eastAsia="ru-RU"/>
              </w:rPr>
              <w:t>Заречная</w:t>
            </w:r>
          </w:p>
          <w:p w:rsidR="008B0212" w:rsidRPr="00A77843" w:rsidRDefault="008B0212" w:rsidP="00596EE7">
            <w:pPr>
              <w:suppressAutoHyphens w:val="0"/>
              <w:ind w:right="-86"/>
              <w:rPr>
                <w:lang w:eastAsia="ru-RU"/>
              </w:rPr>
            </w:pPr>
            <w:r w:rsidRPr="00A77843">
              <w:rPr>
                <w:iCs/>
                <w:color w:val="000000"/>
                <w:lang w:eastAsia="ru-RU"/>
              </w:rPr>
              <w:t>Тольяттинское шоссе</w:t>
            </w:r>
          </w:p>
          <w:p w:rsidR="008B0212" w:rsidRPr="00A77843" w:rsidRDefault="008B0212" w:rsidP="00596EE7">
            <w:pPr>
              <w:suppressAutoHyphens w:val="0"/>
              <w:rPr>
                <w:lang w:eastAsia="ru-RU"/>
              </w:rPr>
            </w:pPr>
            <w:r w:rsidRPr="00A77843">
              <w:rPr>
                <w:iCs/>
                <w:color w:val="000000"/>
                <w:lang w:eastAsia="ru-RU"/>
              </w:rPr>
              <w:t>ул.</w:t>
            </w:r>
            <w:r>
              <w:rPr>
                <w:iCs/>
                <w:color w:val="000000"/>
                <w:lang w:eastAsia="ru-RU"/>
              </w:rPr>
              <w:t xml:space="preserve"> </w:t>
            </w:r>
            <w:r w:rsidRPr="00A77843">
              <w:rPr>
                <w:iCs/>
                <w:color w:val="000000"/>
                <w:lang w:eastAsia="ru-RU"/>
              </w:rPr>
              <w:t>Боль</w:t>
            </w:r>
            <w:r>
              <w:rPr>
                <w:iCs/>
                <w:color w:val="000000"/>
                <w:lang w:eastAsia="ru-RU"/>
              </w:rPr>
              <w:t>ш</w:t>
            </w:r>
            <w:r w:rsidRPr="00A77843">
              <w:rPr>
                <w:iCs/>
                <w:color w:val="000000"/>
                <w:lang w:eastAsia="ru-RU"/>
              </w:rPr>
              <w:t>ая</w:t>
            </w:r>
          </w:p>
          <w:p w:rsidR="008B0212" w:rsidRPr="00A77843" w:rsidRDefault="008B0212" w:rsidP="00596EE7">
            <w:pPr>
              <w:suppressAutoHyphens w:val="0"/>
              <w:rPr>
                <w:lang w:eastAsia="ru-RU"/>
              </w:rPr>
            </w:pPr>
            <w:r w:rsidRPr="00A77843">
              <w:rPr>
                <w:iCs/>
                <w:color w:val="000000"/>
                <w:lang w:eastAsia="ru-RU"/>
              </w:rPr>
              <w:t>п.</w:t>
            </w:r>
            <w:r>
              <w:rPr>
                <w:iCs/>
                <w:color w:val="000000"/>
                <w:lang w:eastAsia="ru-RU"/>
              </w:rPr>
              <w:t xml:space="preserve"> </w:t>
            </w:r>
            <w:r w:rsidRPr="00A77843">
              <w:rPr>
                <w:iCs/>
                <w:color w:val="000000"/>
                <w:lang w:eastAsia="ru-RU"/>
              </w:rPr>
              <w:t>Черная речка</w:t>
            </w:r>
          </w:p>
          <w:p w:rsidR="008B0212" w:rsidRPr="007A2344" w:rsidRDefault="008B0212" w:rsidP="00596EE7">
            <w:r w:rsidRPr="00A77843">
              <w:rPr>
                <w:iCs/>
                <w:color w:val="000000"/>
                <w:lang w:eastAsia="ru-RU"/>
              </w:rPr>
              <w:t>п.</w:t>
            </w:r>
            <w:r>
              <w:rPr>
                <w:iCs/>
                <w:color w:val="000000"/>
                <w:lang w:eastAsia="ru-RU"/>
              </w:rPr>
              <w:t xml:space="preserve"> </w:t>
            </w:r>
            <w:r w:rsidRPr="00A77843">
              <w:rPr>
                <w:iCs/>
                <w:color w:val="000000"/>
                <w:lang w:eastAsia="ru-RU"/>
              </w:rPr>
              <w:t>Труженик</w:t>
            </w:r>
          </w:p>
        </w:tc>
      </w:tr>
      <w:tr w:rsidR="008B0212" w:rsidRPr="007A2344" w:rsidTr="00A964ED">
        <w:trPr>
          <w:jc w:val="center"/>
        </w:trPr>
        <w:tc>
          <w:tcPr>
            <w:tcW w:w="287" w:type="pct"/>
          </w:tcPr>
          <w:p w:rsidR="008B0212" w:rsidRPr="00A238BD" w:rsidRDefault="008B0212" w:rsidP="00596EE7">
            <w:pPr>
              <w:rPr>
                <w:b/>
              </w:rPr>
            </w:pPr>
            <w:r w:rsidRPr="00A238BD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3057" w:type="pct"/>
          </w:tcPr>
          <w:p w:rsidR="008B0212" w:rsidRPr="00A238BD" w:rsidRDefault="008B0212" w:rsidP="00596EE7">
            <w:pPr>
              <w:rPr>
                <w:b/>
              </w:rPr>
            </w:pPr>
            <w:r w:rsidRPr="00A238BD">
              <w:rPr>
                <w:b/>
              </w:rPr>
              <w:t xml:space="preserve">Муниципальное казенное образовательное учреждение средняя общеобразовательная школа имени Героя Социалистического Труда Я.М. Вадина п. Дивный </w:t>
            </w:r>
          </w:p>
          <w:p w:rsidR="008B0212" w:rsidRPr="00A238BD" w:rsidRDefault="008B0212" w:rsidP="00596EE7">
            <w:pPr>
              <w:rPr>
                <w:b/>
              </w:rPr>
            </w:pPr>
            <w:r w:rsidRPr="00A238BD">
              <w:rPr>
                <w:b/>
              </w:rPr>
              <w:t>Мелекесского района Ульяновской области</w:t>
            </w:r>
          </w:p>
        </w:tc>
        <w:tc>
          <w:tcPr>
            <w:tcW w:w="1657" w:type="pct"/>
          </w:tcPr>
          <w:p w:rsidR="008B0212" w:rsidRPr="00A238BD" w:rsidRDefault="008B0212" w:rsidP="00596EE7">
            <w:pPr>
              <w:rPr>
                <w:b/>
              </w:rPr>
            </w:pPr>
            <w:r w:rsidRPr="00A238BD">
              <w:rPr>
                <w:b/>
                <w:sz w:val="22"/>
                <w:szCs w:val="22"/>
              </w:rPr>
              <w:t>п. Дивный</w:t>
            </w:r>
          </w:p>
          <w:p w:rsidR="008B0212" w:rsidRPr="00A238BD" w:rsidRDefault="008B0212" w:rsidP="00596EE7">
            <w:pPr>
              <w:rPr>
                <w:b/>
              </w:rPr>
            </w:pPr>
            <w:r w:rsidRPr="00A238BD">
              <w:rPr>
                <w:b/>
                <w:sz w:val="22"/>
                <w:szCs w:val="22"/>
              </w:rPr>
              <w:t>п. Вишенка</w:t>
            </w:r>
          </w:p>
        </w:tc>
      </w:tr>
      <w:tr w:rsidR="008B0212" w:rsidRPr="007A2344" w:rsidTr="00A964ED">
        <w:trPr>
          <w:jc w:val="center"/>
        </w:trPr>
        <w:tc>
          <w:tcPr>
            <w:tcW w:w="287" w:type="pct"/>
          </w:tcPr>
          <w:p w:rsidR="008B0212" w:rsidRPr="00091DAF" w:rsidRDefault="008B0212" w:rsidP="00596EE7">
            <w:r w:rsidRPr="00091DAF">
              <w:rPr>
                <w:sz w:val="22"/>
                <w:szCs w:val="22"/>
              </w:rPr>
              <w:t>10</w:t>
            </w:r>
          </w:p>
        </w:tc>
        <w:tc>
          <w:tcPr>
            <w:tcW w:w="3057" w:type="pct"/>
          </w:tcPr>
          <w:p w:rsidR="008B0212" w:rsidRDefault="008B0212" w:rsidP="00596EE7">
            <w:r w:rsidRPr="008A1BBD">
              <w:t xml:space="preserve">Муниципальное </w:t>
            </w:r>
            <w:r>
              <w:t xml:space="preserve">казенное </w:t>
            </w:r>
            <w:r w:rsidRPr="008A1BBD">
              <w:t xml:space="preserve">образовательное учреждение средняя общеобразовательная школа </w:t>
            </w:r>
          </w:p>
          <w:p w:rsidR="008B0212" w:rsidRDefault="008B0212" w:rsidP="00596EE7">
            <w:r w:rsidRPr="008A1BBD">
              <w:t>с. Рязаново</w:t>
            </w:r>
            <w:r>
              <w:t xml:space="preserve"> </w:t>
            </w:r>
          </w:p>
          <w:p w:rsidR="008B0212" w:rsidRPr="008A1BBD" w:rsidRDefault="008B0212" w:rsidP="00596EE7">
            <w:r w:rsidRPr="008A1BBD">
              <w:t>Мелекесского района Ульяновской области</w:t>
            </w:r>
          </w:p>
        </w:tc>
        <w:tc>
          <w:tcPr>
            <w:tcW w:w="1657" w:type="pct"/>
          </w:tcPr>
          <w:p w:rsidR="008B0212" w:rsidRPr="007A2344" w:rsidRDefault="008B0212" w:rsidP="00596EE7">
            <w:r w:rsidRPr="00091DAF">
              <w:rPr>
                <w:sz w:val="22"/>
                <w:szCs w:val="22"/>
              </w:rPr>
              <w:t>с. Рязаново</w:t>
            </w:r>
          </w:p>
        </w:tc>
      </w:tr>
      <w:tr w:rsidR="008B0212" w:rsidRPr="007A2344" w:rsidTr="00A964ED">
        <w:trPr>
          <w:jc w:val="center"/>
        </w:trPr>
        <w:tc>
          <w:tcPr>
            <w:tcW w:w="287" w:type="pct"/>
          </w:tcPr>
          <w:p w:rsidR="008B0212" w:rsidRPr="00091DAF" w:rsidRDefault="008B0212" w:rsidP="00596EE7">
            <w:r w:rsidRPr="00091DAF">
              <w:rPr>
                <w:sz w:val="22"/>
                <w:szCs w:val="22"/>
              </w:rPr>
              <w:t>11</w:t>
            </w:r>
          </w:p>
        </w:tc>
        <w:tc>
          <w:tcPr>
            <w:tcW w:w="3057" w:type="pct"/>
          </w:tcPr>
          <w:p w:rsidR="008B0212" w:rsidRDefault="008B0212" w:rsidP="00596EE7">
            <w:r w:rsidRPr="008A1BBD">
              <w:t>Муниципальное</w:t>
            </w:r>
            <w:r>
              <w:t xml:space="preserve"> казенное </w:t>
            </w:r>
            <w:r w:rsidRPr="008A1BBD">
              <w:t xml:space="preserve"> образовательное учреждение средняя общеобразовательная школа имени Героя Советского Союза</w:t>
            </w:r>
            <w:r>
              <w:t xml:space="preserve"> </w:t>
            </w:r>
            <w:r>
              <w:br/>
            </w:r>
            <w:r w:rsidRPr="008A1BBD">
              <w:t>В.И.Ерменеева с.</w:t>
            </w:r>
            <w:r>
              <w:t xml:space="preserve"> </w:t>
            </w:r>
            <w:r w:rsidRPr="008A1BBD">
              <w:t>Сабакаево</w:t>
            </w:r>
          </w:p>
          <w:p w:rsidR="008B0212" w:rsidRPr="008A1BBD" w:rsidRDefault="008B0212" w:rsidP="00596EE7">
            <w:r>
              <w:t xml:space="preserve"> </w:t>
            </w:r>
            <w:r w:rsidRPr="008A1BBD">
              <w:t>Мелекесского района Ульяновской области</w:t>
            </w:r>
          </w:p>
        </w:tc>
        <w:tc>
          <w:tcPr>
            <w:tcW w:w="1657" w:type="pct"/>
          </w:tcPr>
          <w:p w:rsidR="008B0212" w:rsidRPr="009C3ECE" w:rsidRDefault="008B0212" w:rsidP="00596EE7">
            <w:r w:rsidRPr="009C3ECE">
              <w:rPr>
                <w:sz w:val="22"/>
                <w:szCs w:val="22"/>
              </w:rPr>
              <w:t>с. Сабакаево</w:t>
            </w:r>
          </w:p>
          <w:p w:rsidR="008B0212" w:rsidRPr="009C3ECE" w:rsidRDefault="008B0212" w:rsidP="00596EE7">
            <w:r w:rsidRPr="009C3ECE">
              <w:rPr>
                <w:sz w:val="22"/>
                <w:szCs w:val="22"/>
              </w:rPr>
              <w:t>д. Аврали</w:t>
            </w:r>
          </w:p>
          <w:p w:rsidR="008B0212" w:rsidRPr="009C3ECE" w:rsidRDefault="008B0212" w:rsidP="00596EE7">
            <w:r w:rsidRPr="009C3ECE">
              <w:rPr>
                <w:sz w:val="22"/>
                <w:szCs w:val="22"/>
              </w:rPr>
              <w:t>ПМК</w:t>
            </w:r>
          </w:p>
        </w:tc>
      </w:tr>
      <w:tr w:rsidR="008B0212" w:rsidRPr="007A2344" w:rsidTr="00A964ED">
        <w:trPr>
          <w:jc w:val="center"/>
        </w:trPr>
        <w:tc>
          <w:tcPr>
            <w:tcW w:w="287" w:type="pct"/>
          </w:tcPr>
          <w:p w:rsidR="008B0212" w:rsidRPr="00091DAF" w:rsidRDefault="008B0212" w:rsidP="00596EE7">
            <w:r w:rsidRPr="00091DAF">
              <w:rPr>
                <w:sz w:val="22"/>
                <w:szCs w:val="22"/>
              </w:rPr>
              <w:t>12</w:t>
            </w:r>
          </w:p>
        </w:tc>
        <w:tc>
          <w:tcPr>
            <w:tcW w:w="3057" w:type="pct"/>
          </w:tcPr>
          <w:p w:rsidR="008B0212" w:rsidRDefault="008B0212" w:rsidP="00596EE7">
            <w:r w:rsidRPr="008A1BBD">
              <w:t xml:space="preserve">Муниципальное </w:t>
            </w:r>
            <w:r>
              <w:t xml:space="preserve">казенное </w:t>
            </w:r>
            <w:r w:rsidRPr="008A1BBD">
              <w:t>образовательное учреждение средняя общеобразовательная школа имени Героя Советского Союза</w:t>
            </w:r>
            <w:r>
              <w:t xml:space="preserve"> В</w:t>
            </w:r>
            <w:r w:rsidRPr="008A1BBD">
              <w:t>.А.</w:t>
            </w:r>
            <w:r>
              <w:t xml:space="preserve"> </w:t>
            </w:r>
            <w:r w:rsidRPr="008A1BBD">
              <w:t xml:space="preserve">Маркелова </w:t>
            </w:r>
          </w:p>
          <w:p w:rsidR="008B0212" w:rsidRDefault="008B0212" w:rsidP="00596EE7">
            <w:r w:rsidRPr="008A1BBD">
              <w:t>с</w:t>
            </w:r>
            <w:r>
              <w:t xml:space="preserve">. </w:t>
            </w:r>
            <w:r w:rsidRPr="008A1BBD">
              <w:t>Старая Сахча</w:t>
            </w:r>
            <w:r>
              <w:t xml:space="preserve"> </w:t>
            </w:r>
          </w:p>
          <w:p w:rsidR="008B0212" w:rsidRPr="008A1BBD" w:rsidRDefault="008B0212" w:rsidP="00596EE7">
            <w:r w:rsidRPr="008A1BBD">
              <w:t>Мелекесского района Ульяновской области</w:t>
            </w:r>
          </w:p>
        </w:tc>
        <w:tc>
          <w:tcPr>
            <w:tcW w:w="1657" w:type="pct"/>
          </w:tcPr>
          <w:p w:rsidR="008B0212" w:rsidRDefault="008B0212" w:rsidP="00596EE7">
            <w:r w:rsidRPr="00091DAF">
              <w:rPr>
                <w:sz w:val="22"/>
                <w:szCs w:val="22"/>
              </w:rPr>
              <w:t>с. Старая Сахча</w:t>
            </w:r>
          </w:p>
          <w:p w:rsidR="008B0212" w:rsidRDefault="008B0212" w:rsidP="00596EE7">
            <w:r w:rsidRPr="00091DAF">
              <w:rPr>
                <w:sz w:val="22"/>
                <w:szCs w:val="22"/>
              </w:rPr>
              <w:t xml:space="preserve">с. </w:t>
            </w:r>
            <w:r>
              <w:rPr>
                <w:sz w:val="22"/>
                <w:szCs w:val="22"/>
              </w:rPr>
              <w:t xml:space="preserve">Новая </w:t>
            </w:r>
            <w:r w:rsidRPr="00091DAF">
              <w:rPr>
                <w:sz w:val="22"/>
                <w:szCs w:val="22"/>
              </w:rPr>
              <w:t xml:space="preserve"> Сахча</w:t>
            </w:r>
          </w:p>
          <w:p w:rsidR="008B0212" w:rsidRDefault="008B0212" w:rsidP="00596EE7">
            <w:pPr>
              <w:ind w:right="-107"/>
            </w:pPr>
            <w:r>
              <w:rPr>
                <w:sz w:val="22"/>
                <w:szCs w:val="22"/>
              </w:rPr>
              <w:t>с. Чувашское Аппаково</w:t>
            </w:r>
          </w:p>
          <w:p w:rsidR="008B0212" w:rsidRDefault="008B0212" w:rsidP="00596EE7">
            <w:r>
              <w:rPr>
                <w:sz w:val="22"/>
                <w:szCs w:val="22"/>
              </w:rPr>
              <w:t>с. Боровка</w:t>
            </w:r>
          </w:p>
          <w:p w:rsidR="008B0212" w:rsidRPr="007A2344" w:rsidRDefault="008B0212" w:rsidP="00596EE7">
            <w:r>
              <w:rPr>
                <w:sz w:val="22"/>
                <w:szCs w:val="22"/>
              </w:rPr>
              <w:t xml:space="preserve">с. Старый Письмирь </w:t>
            </w:r>
          </w:p>
        </w:tc>
      </w:tr>
      <w:tr w:rsidR="008B0212" w:rsidRPr="007A2344" w:rsidTr="00A964ED">
        <w:trPr>
          <w:jc w:val="center"/>
        </w:trPr>
        <w:tc>
          <w:tcPr>
            <w:tcW w:w="287" w:type="pct"/>
          </w:tcPr>
          <w:p w:rsidR="008B0212" w:rsidRPr="00091DAF" w:rsidRDefault="008B0212" w:rsidP="00596EE7">
            <w:r w:rsidRPr="00091DAF">
              <w:rPr>
                <w:sz w:val="22"/>
                <w:szCs w:val="22"/>
              </w:rPr>
              <w:t>13</w:t>
            </w:r>
          </w:p>
        </w:tc>
        <w:tc>
          <w:tcPr>
            <w:tcW w:w="3057" w:type="pct"/>
          </w:tcPr>
          <w:p w:rsidR="008B0212" w:rsidRDefault="008B0212" w:rsidP="00596EE7">
            <w:r w:rsidRPr="008A1BBD">
              <w:t xml:space="preserve">Муниципальное </w:t>
            </w:r>
            <w:r>
              <w:t xml:space="preserve">казенное </w:t>
            </w:r>
            <w:r w:rsidRPr="008A1BBD">
              <w:t xml:space="preserve">образовательное учреждение средняя общеобразовательная школа </w:t>
            </w:r>
          </w:p>
          <w:p w:rsidR="008B0212" w:rsidRDefault="008B0212" w:rsidP="00596EE7">
            <w:r w:rsidRPr="008A1BBD">
              <w:t>с</w:t>
            </w:r>
            <w:r>
              <w:t>. Т</w:t>
            </w:r>
            <w:r w:rsidRPr="008A1BBD">
              <w:t>иинск</w:t>
            </w:r>
          </w:p>
          <w:p w:rsidR="008B0212" w:rsidRPr="008A1BBD" w:rsidRDefault="008B0212" w:rsidP="00596EE7">
            <w:r>
              <w:t xml:space="preserve"> </w:t>
            </w:r>
            <w:r w:rsidRPr="008A1BBD">
              <w:t>Мелекесского района Ульяновской области</w:t>
            </w:r>
          </w:p>
        </w:tc>
        <w:tc>
          <w:tcPr>
            <w:tcW w:w="1657" w:type="pct"/>
          </w:tcPr>
          <w:p w:rsidR="008B0212" w:rsidRDefault="008B0212" w:rsidP="00596EE7">
            <w:r>
              <w:rPr>
                <w:sz w:val="22"/>
                <w:szCs w:val="22"/>
              </w:rPr>
              <w:t>с. Тиинск</w:t>
            </w:r>
          </w:p>
          <w:p w:rsidR="008B0212" w:rsidRPr="007A2344" w:rsidRDefault="008B0212" w:rsidP="00596EE7">
            <w:r>
              <w:rPr>
                <w:sz w:val="22"/>
                <w:szCs w:val="22"/>
              </w:rPr>
              <w:t>с. Терентьевка</w:t>
            </w:r>
          </w:p>
        </w:tc>
      </w:tr>
      <w:tr w:rsidR="008B0212" w:rsidRPr="007A2344" w:rsidTr="00A964ED">
        <w:trPr>
          <w:jc w:val="center"/>
        </w:trPr>
        <w:tc>
          <w:tcPr>
            <w:tcW w:w="287" w:type="pct"/>
          </w:tcPr>
          <w:p w:rsidR="008B0212" w:rsidRPr="00091DAF" w:rsidRDefault="008B0212" w:rsidP="00596EE7">
            <w:r w:rsidRPr="00091DAF">
              <w:rPr>
                <w:sz w:val="22"/>
                <w:szCs w:val="22"/>
              </w:rPr>
              <w:t>14</w:t>
            </w:r>
          </w:p>
        </w:tc>
        <w:tc>
          <w:tcPr>
            <w:tcW w:w="3057" w:type="pct"/>
          </w:tcPr>
          <w:p w:rsidR="008B0212" w:rsidRDefault="008B0212" w:rsidP="00596EE7">
            <w:r w:rsidRPr="008A1BBD">
              <w:t xml:space="preserve">Муниципальное </w:t>
            </w:r>
            <w:r>
              <w:t xml:space="preserve">казенное </w:t>
            </w:r>
            <w:r w:rsidRPr="008A1BBD">
              <w:t xml:space="preserve">образовательное учреждение средняя общеобразовательная школа </w:t>
            </w:r>
          </w:p>
          <w:p w:rsidR="008B0212" w:rsidRDefault="008B0212" w:rsidP="00596EE7">
            <w:r w:rsidRPr="008A1BBD">
              <w:t>с</w:t>
            </w:r>
            <w:r>
              <w:t>.</w:t>
            </w:r>
            <w:r w:rsidRPr="008A1BBD">
              <w:t xml:space="preserve"> Филипповка</w:t>
            </w:r>
            <w:r>
              <w:t xml:space="preserve"> </w:t>
            </w:r>
          </w:p>
          <w:p w:rsidR="008B0212" w:rsidRPr="008A1BBD" w:rsidRDefault="008B0212" w:rsidP="00596EE7">
            <w:r w:rsidRPr="008A1BBD">
              <w:t>Мелекесского района Ульяновской области</w:t>
            </w:r>
          </w:p>
        </w:tc>
        <w:tc>
          <w:tcPr>
            <w:tcW w:w="1657" w:type="pct"/>
          </w:tcPr>
          <w:p w:rsidR="008B0212" w:rsidRDefault="008B0212" w:rsidP="00596EE7">
            <w:r w:rsidRPr="00091DAF">
              <w:rPr>
                <w:sz w:val="22"/>
                <w:szCs w:val="22"/>
              </w:rPr>
              <w:t>с. Филипповка</w:t>
            </w:r>
          </w:p>
          <w:p w:rsidR="008B0212" w:rsidRDefault="008B0212" w:rsidP="00596EE7">
            <w:r>
              <w:rPr>
                <w:sz w:val="22"/>
                <w:szCs w:val="22"/>
              </w:rPr>
              <w:t>с. Моисеевка</w:t>
            </w:r>
          </w:p>
          <w:p w:rsidR="008B0212" w:rsidRPr="007A2344" w:rsidRDefault="008B0212" w:rsidP="00596EE7">
            <w:r>
              <w:rPr>
                <w:sz w:val="22"/>
                <w:szCs w:val="22"/>
              </w:rPr>
              <w:t>с. Мордово Озеро</w:t>
            </w:r>
          </w:p>
        </w:tc>
      </w:tr>
      <w:tr w:rsidR="008B0212" w:rsidRPr="007A2344" w:rsidTr="00A964ED">
        <w:trPr>
          <w:jc w:val="center"/>
        </w:trPr>
        <w:tc>
          <w:tcPr>
            <w:tcW w:w="287" w:type="pct"/>
          </w:tcPr>
          <w:p w:rsidR="008B0212" w:rsidRPr="00091DAF" w:rsidRDefault="008B0212" w:rsidP="00596EE7">
            <w:r w:rsidRPr="00091DAF">
              <w:rPr>
                <w:sz w:val="22"/>
                <w:szCs w:val="22"/>
              </w:rPr>
              <w:t>15</w:t>
            </w:r>
          </w:p>
        </w:tc>
        <w:tc>
          <w:tcPr>
            <w:tcW w:w="3057" w:type="pct"/>
          </w:tcPr>
          <w:p w:rsidR="008B0212" w:rsidRDefault="008B0212" w:rsidP="00596EE7">
            <w:r w:rsidRPr="008A1BBD">
              <w:t xml:space="preserve">Муниципальное </w:t>
            </w:r>
            <w:r>
              <w:t xml:space="preserve">казенное </w:t>
            </w:r>
            <w:r w:rsidRPr="008A1BBD">
              <w:t>образовательное учреждение основная общеобразовательная школа с</w:t>
            </w:r>
            <w:r>
              <w:t xml:space="preserve">. </w:t>
            </w:r>
            <w:r w:rsidRPr="008A1BBD">
              <w:t xml:space="preserve">Аллагулово </w:t>
            </w:r>
          </w:p>
          <w:p w:rsidR="008B0212" w:rsidRPr="008A1BBD" w:rsidRDefault="008B0212" w:rsidP="00596EE7">
            <w:r w:rsidRPr="008A1BBD">
              <w:t>Мелекесского района Ульяновской области</w:t>
            </w:r>
          </w:p>
        </w:tc>
        <w:tc>
          <w:tcPr>
            <w:tcW w:w="1657" w:type="pct"/>
          </w:tcPr>
          <w:p w:rsidR="008B0212" w:rsidRPr="007A2344" w:rsidRDefault="008B0212" w:rsidP="00596EE7">
            <w:r w:rsidRPr="00091DAF">
              <w:rPr>
                <w:sz w:val="22"/>
                <w:szCs w:val="22"/>
              </w:rPr>
              <w:t>с. Аллагулово</w:t>
            </w:r>
          </w:p>
        </w:tc>
      </w:tr>
      <w:tr w:rsidR="008B0212" w:rsidRPr="007A2344" w:rsidTr="00A964ED">
        <w:trPr>
          <w:jc w:val="center"/>
        </w:trPr>
        <w:tc>
          <w:tcPr>
            <w:tcW w:w="287" w:type="pct"/>
          </w:tcPr>
          <w:p w:rsidR="008B0212" w:rsidRPr="00091DAF" w:rsidRDefault="008B0212" w:rsidP="00596EE7">
            <w:r w:rsidRPr="00091DAF">
              <w:rPr>
                <w:sz w:val="22"/>
                <w:szCs w:val="22"/>
              </w:rPr>
              <w:t>16</w:t>
            </w:r>
          </w:p>
        </w:tc>
        <w:tc>
          <w:tcPr>
            <w:tcW w:w="3057" w:type="pct"/>
          </w:tcPr>
          <w:p w:rsidR="008B0212" w:rsidRDefault="008B0212" w:rsidP="00596EE7">
            <w:r w:rsidRPr="008A1BBD">
              <w:t xml:space="preserve">Муниципальное </w:t>
            </w:r>
            <w:r>
              <w:t xml:space="preserve">казенное </w:t>
            </w:r>
            <w:r w:rsidRPr="008A1BBD">
              <w:t>образовательное учреждение основная общеобразовательная школа с</w:t>
            </w:r>
            <w:r>
              <w:t xml:space="preserve">. </w:t>
            </w:r>
            <w:r w:rsidRPr="008A1BBD">
              <w:t>Бригадировка</w:t>
            </w:r>
            <w:r>
              <w:t xml:space="preserve"> </w:t>
            </w:r>
          </w:p>
          <w:p w:rsidR="008B0212" w:rsidRPr="008A1BBD" w:rsidRDefault="008B0212" w:rsidP="00596EE7">
            <w:r w:rsidRPr="008A1BBD">
              <w:t>Мелекесского района Ульяновской области</w:t>
            </w:r>
          </w:p>
        </w:tc>
        <w:tc>
          <w:tcPr>
            <w:tcW w:w="1657" w:type="pct"/>
          </w:tcPr>
          <w:p w:rsidR="008B0212" w:rsidRDefault="008B0212" w:rsidP="00596EE7">
            <w:r w:rsidRPr="00091DAF">
              <w:rPr>
                <w:sz w:val="22"/>
                <w:szCs w:val="22"/>
              </w:rPr>
              <w:t>с. Бригадировка</w:t>
            </w:r>
          </w:p>
          <w:p w:rsidR="008B0212" w:rsidRDefault="008B0212" w:rsidP="00596EE7">
            <w:r>
              <w:rPr>
                <w:sz w:val="22"/>
                <w:szCs w:val="22"/>
              </w:rPr>
              <w:t>п. Юданово</w:t>
            </w:r>
          </w:p>
          <w:p w:rsidR="008B0212" w:rsidRPr="007A2344" w:rsidRDefault="008B0212" w:rsidP="00596EE7">
            <w:r>
              <w:rPr>
                <w:sz w:val="22"/>
                <w:szCs w:val="22"/>
              </w:rPr>
              <w:t>д. Некрасово</w:t>
            </w:r>
          </w:p>
        </w:tc>
      </w:tr>
      <w:tr w:rsidR="008B0212" w:rsidRPr="007A2344" w:rsidTr="00A964ED">
        <w:trPr>
          <w:jc w:val="center"/>
        </w:trPr>
        <w:tc>
          <w:tcPr>
            <w:tcW w:w="287" w:type="pct"/>
          </w:tcPr>
          <w:p w:rsidR="008B0212" w:rsidRPr="00091DAF" w:rsidRDefault="008B0212" w:rsidP="00596EE7">
            <w:r w:rsidRPr="00091DAF">
              <w:rPr>
                <w:sz w:val="22"/>
                <w:szCs w:val="22"/>
              </w:rPr>
              <w:t>17</w:t>
            </w:r>
          </w:p>
        </w:tc>
        <w:tc>
          <w:tcPr>
            <w:tcW w:w="3057" w:type="pct"/>
          </w:tcPr>
          <w:p w:rsidR="008B0212" w:rsidRDefault="008B0212" w:rsidP="00596EE7">
            <w:r w:rsidRPr="008A1BBD">
              <w:t xml:space="preserve">Муниципальное </w:t>
            </w:r>
            <w:r>
              <w:t xml:space="preserve">казенное </w:t>
            </w:r>
            <w:r w:rsidRPr="008A1BBD">
              <w:t xml:space="preserve">образовательное учреждение средняя общеобразовательная школа </w:t>
            </w:r>
          </w:p>
          <w:p w:rsidR="008B0212" w:rsidRDefault="008B0212" w:rsidP="00596EE7">
            <w:r w:rsidRPr="008A1BBD">
              <w:t>с. Ерыклинск</w:t>
            </w:r>
            <w:r>
              <w:t xml:space="preserve"> </w:t>
            </w:r>
          </w:p>
          <w:p w:rsidR="008B0212" w:rsidRPr="008A1BBD" w:rsidRDefault="008B0212" w:rsidP="00596EE7">
            <w:r w:rsidRPr="008A1BBD">
              <w:t>Мелекесского района Ульяновской области</w:t>
            </w:r>
          </w:p>
        </w:tc>
        <w:tc>
          <w:tcPr>
            <w:tcW w:w="1657" w:type="pct"/>
          </w:tcPr>
          <w:p w:rsidR="008B0212" w:rsidRPr="007A2344" w:rsidRDefault="008B0212" w:rsidP="00596EE7">
            <w:r w:rsidRPr="00091DAF">
              <w:rPr>
                <w:sz w:val="22"/>
                <w:szCs w:val="22"/>
              </w:rPr>
              <w:t>с. Ерыклинск</w:t>
            </w:r>
          </w:p>
        </w:tc>
      </w:tr>
      <w:tr w:rsidR="008B0212" w:rsidRPr="007A2344" w:rsidTr="00A964ED">
        <w:trPr>
          <w:jc w:val="center"/>
        </w:trPr>
        <w:tc>
          <w:tcPr>
            <w:tcW w:w="287" w:type="pct"/>
          </w:tcPr>
          <w:p w:rsidR="008B0212" w:rsidRPr="00091DAF" w:rsidRDefault="008B0212" w:rsidP="00596EE7">
            <w:r w:rsidRPr="00091DAF">
              <w:rPr>
                <w:sz w:val="22"/>
                <w:szCs w:val="22"/>
              </w:rPr>
              <w:t>18</w:t>
            </w:r>
          </w:p>
        </w:tc>
        <w:tc>
          <w:tcPr>
            <w:tcW w:w="3057" w:type="pct"/>
          </w:tcPr>
          <w:p w:rsidR="008B0212" w:rsidRDefault="008B0212" w:rsidP="00596EE7">
            <w:r w:rsidRPr="008A1BBD">
              <w:t xml:space="preserve">Муниципальное </w:t>
            </w:r>
            <w:r>
              <w:t>казенное</w:t>
            </w:r>
          </w:p>
          <w:p w:rsidR="008B0212" w:rsidRDefault="008B0212" w:rsidP="00596EE7">
            <w:r w:rsidRPr="008A1BBD">
              <w:t>образовательное учреждение основная общеобразовательная школа с</w:t>
            </w:r>
            <w:r>
              <w:t xml:space="preserve">. </w:t>
            </w:r>
            <w:r w:rsidRPr="008A1BBD">
              <w:t>Лебяжье</w:t>
            </w:r>
            <w:r>
              <w:t xml:space="preserve"> </w:t>
            </w:r>
          </w:p>
          <w:p w:rsidR="008B0212" w:rsidRPr="008A1BBD" w:rsidRDefault="008B0212" w:rsidP="00596EE7">
            <w:r w:rsidRPr="008A1BBD">
              <w:t>Мелекесского района Ульяновской области</w:t>
            </w:r>
          </w:p>
        </w:tc>
        <w:tc>
          <w:tcPr>
            <w:tcW w:w="1657" w:type="pct"/>
          </w:tcPr>
          <w:p w:rsidR="008B0212" w:rsidRPr="007A2344" w:rsidRDefault="008B0212" w:rsidP="00596EE7">
            <w:r w:rsidRPr="00091DAF">
              <w:rPr>
                <w:sz w:val="22"/>
                <w:szCs w:val="22"/>
              </w:rPr>
              <w:t>с. Лебяжье</w:t>
            </w:r>
          </w:p>
        </w:tc>
      </w:tr>
      <w:tr w:rsidR="008B0212" w:rsidRPr="007A2344" w:rsidTr="00A964ED">
        <w:trPr>
          <w:jc w:val="center"/>
        </w:trPr>
        <w:tc>
          <w:tcPr>
            <w:tcW w:w="287" w:type="pct"/>
          </w:tcPr>
          <w:p w:rsidR="008B0212" w:rsidRPr="00091DAF" w:rsidRDefault="008B0212" w:rsidP="00596EE7">
            <w:r w:rsidRPr="00091DAF">
              <w:rPr>
                <w:sz w:val="22"/>
                <w:szCs w:val="22"/>
              </w:rPr>
              <w:t>19</w:t>
            </w:r>
          </w:p>
        </w:tc>
        <w:tc>
          <w:tcPr>
            <w:tcW w:w="3057" w:type="pct"/>
          </w:tcPr>
          <w:p w:rsidR="008B0212" w:rsidRDefault="008B0212" w:rsidP="00596EE7">
            <w:r w:rsidRPr="008A1BBD">
              <w:t xml:space="preserve">Муниципальное </w:t>
            </w:r>
            <w:r>
              <w:t xml:space="preserve">казенное </w:t>
            </w:r>
            <w:r w:rsidRPr="008A1BBD">
              <w:t xml:space="preserve">образовательное учреждение основная общеобразовательная школа </w:t>
            </w:r>
          </w:p>
          <w:p w:rsidR="008B0212" w:rsidRDefault="008B0212" w:rsidP="00596EE7">
            <w:r w:rsidRPr="008A1BBD">
              <w:t>с</w:t>
            </w:r>
            <w:r>
              <w:t xml:space="preserve">. </w:t>
            </w:r>
            <w:r w:rsidRPr="008A1BBD">
              <w:t>Русский Мелекесс</w:t>
            </w:r>
            <w:r>
              <w:t xml:space="preserve"> </w:t>
            </w:r>
          </w:p>
          <w:p w:rsidR="008B0212" w:rsidRPr="008A1BBD" w:rsidRDefault="008B0212" w:rsidP="00596EE7">
            <w:r w:rsidRPr="008A1BBD">
              <w:t>Мелекесского района Ульяновской области</w:t>
            </w:r>
          </w:p>
        </w:tc>
        <w:tc>
          <w:tcPr>
            <w:tcW w:w="1657" w:type="pct"/>
          </w:tcPr>
          <w:p w:rsidR="008B0212" w:rsidRPr="00091DAF" w:rsidRDefault="008B0212" w:rsidP="00596EE7">
            <w:pPr>
              <w:snapToGrid w:val="0"/>
            </w:pPr>
            <w:r w:rsidRPr="00091DAF">
              <w:rPr>
                <w:sz w:val="22"/>
                <w:szCs w:val="22"/>
              </w:rPr>
              <w:t>с. Русский Мелекесс</w:t>
            </w:r>
          </w:p>
        </w:tc>
      </w:tr>
      <w:tr w:rsidR="008B0212" w:rsidRPr="007A2344" w:rsidTr="00A964ED">
        <w:trPr>
          <w:jc w:val="center"/>
        </w:trPr>
        <w:tc>
          <w:tcPr>
            <w:tcW w:w="287" w:type="pct"/>
          </w:tcPr>
          <w:p w:rsidR="008B0212" w:rsidRPr="00091DAF" w:rsidRDefault="008B0212" w:rsidP="00596EE7">
            <w:r w:rsidRPr="00091DAF">
              <w:rPr>
                <w:sz w:val="22"/>
                <w:szCs w:val="22"/>
              </w:rPr>
              <w:t>20</w:t>
            </w:r>
          </w:p>
        </w:tc>
        <w:tc>
          <w:tcPr>
            <w:tcW w:w="3057" w:type="pct"/>
          </w:tcPr>
          <w:p w:rsidR="008B0212" w:rsidRDefault="008B0212" w:rsidP="00596EE7">
            <w:r w:rsidRPr="008A1BBD">
              <w:t xml:space="preserve">Муниципальное </w:t>
            </w:r>
            <w:r>
              <w:t xml:space="preserve">казенное </w:t>
            </w:r>
            <w:r w:rsidRPr="008A1BBD">
              <w:t xml:space="preserve">образовательное учреждение основная общеобразовательная школа </w:t>
            </w:r>
          </w:p>
          <w:p w:rsidR="008B0212" w:rsidRDefault="008B0212" w:rsidP="00596EE7">
            <w:r w:rsidRPr="008A1BBD">
              <w:t>с</w:t>
            </w:r>
            <w:r>
              <w:t xml:space="preserve">. </w:t>
            </w:r>
            <w:r w:rsidRPr="008A1BBD">
              <w:t>Слобода-Выходцево</w:t>
            </w:r>
            <w:r>
              <w:t xml:space="preserve"> </w:t>
            </w:r>
          </w:p>
          <w:p w:rsidR="008B0212" w:rsidRPr="008A1BBD" w:rsidRDefault="008B0212" w:rsidP="00596EE7">
            <w:r w:rsidRPr="008A1BBD">
              <w:t>Мелекесского района Ульяновской области</w:t>
            </w:r>
          </w:p>
        </w:tc>
        <w:tc>
          <w:tcPr>
            <w:tcW w:w="1657" w:type="pct"/>
          </w:tcPr>
          <w:p w:rsidR="008B0212" w:rsidRPr="00091DAF" w:rsidRDefault="008B0212" w:rsidP="00596EE7">
            <w:pPr>
              <w:snapToGrid w:val="0"/>
            </w:pPr>
            <w:r w:rsidRPr="00091DAF">
              <w:rPr>
                <w:sz w:val="22"/>
                <w:szCs w:val="22"/>
              </w:rPr>
              <w:t>с. Слоб</w:t>
            </w:r>
            <w:r>
              <w:rPr>
                <w:sz w:val="22"/>
                <w:szCs w:val="22"/>
              </w:rPr>
              <w:t>ода -</w:t>
            </w:r>
            <w:r w:rsidRPr="00091DAF">
              <w:rPr>
                <w:sz w:val="22"/>
                <w:szCs w:val="22"/>
              </w:rPr>
              <w:t xml:space="preserve"> Выходцево</w:t>
            </w:r>
          </w:p>
        </w:tc>
      </w:tr>
      <w:tr w:rsidR="008B0212" w:rsidRPr="007A2344" w:rsidTr="00A964ED">
        <w:trPr>
          <w:jc w:val="center"/>
        </w:trPr>
        <w:tc>
          <w:tcPr>
            <w:tcW w:w="287" w:type="pct"/>
          </w:tcPr>
          <w:p w:rsidR="008B0212" w:rsidRPr="00091DAF" w:rsidRDefault="008B0212" w:rsidP="00596EE7">
            <w:r w:rsidRPr="00091DAF">
              <w:rPr>
                <w:sz w:val="22"/>
                <w:szCs w:val="22"/>
              </w:rPr>
              <w:t>21</w:t>
            </w:r>
          </w:p>
        </w:tc>
        <w:tc>
          <w:tcPr>
            <w:tcW w:w="3057" w:type="pct"/>
          </w:tcPr>
          <w:p w:rsidR="008B0212" w:rsidRDefault="008B0212" w:rsidP="00596EE7">
            <w:r w:rsidRPr="008A1BBD">
              <w:t xml:space="preserve">Муниципальное </w:t>
            </w:r>
            <w:r>
              <w:t xml:space="preserve">казенное </w:t>
            </w:r>
            <w:r w:rsidRPr="008A1BBD">
              <w:t xml:space="preserve">образовательное учреждение основная общеобразовательная школа </w:t>
            </w:r>
          </w:p>
          <w:p w:rsidR="008B0212" w:rsidRDefault="008B0212" w:rsidP="00596EE7">
            <w:r w:rsidRPr="008A1BBD">
              <w:t>с</w:t>
            </w:r>
            <w:r>
              <w:t>.</w:t>
            </w:r>
            <w:r w:rsidRPr="008A1BBD">
              <w:t xml:space="preserve"> Степная Васильевка</w:t>
            </w:r>
            <w:r>
              <w:t xml:space="preserve"> </w:t>
            </w:r>
          </w:p>
          <w:p w:rsidR="008B0212" w:rsidRPr="008A1BBD" w:rsidRDefault="008B0212" w:rsidP="00596EE7">
            <w:r w:rsidRPr="008A1BBD">
              <w:t>Мелекесского района Ульяновской области</w:t>
            </w:r>
          </w:p>
        </w:tc>
        <w:tc>
          <w:tcPr>
            <w:tcW w:w="1657" w:type="pct"/>
          </w:tcPr>
          <w:p w:rsidR="008B0212" w:rsidRDefault="008B0212" w:rsidP="00596EE7">
            <w:pPr>
              <w:snapToGrid w:val="0"/>
            </w:pPr>
            <w:r w:rsidRPr="00091DAF">
              <w:rPr>
                <w:sz w:val="22"/>
                <w:szCs w:val="22"/>
              </w:rPr>
              <w:t>с. Степ</w:t>
            </w:r>
            <w:r>
              <w:rPr>
                <w:sz w:val="22"/>
                <w:szCs w:val="22"/>
              </w:rPr>
              <w:t>ная</w:t>
            </w:r>
            <w:r w:rsidRPr="00091DAF">
              <w:rPr>
                <w:sz w:val="22"/>
                <w:szCs w:val="22"/>
              </w:rPr>
              <w:t xml:space="preserve"> Васильевка</w:t>
            </w:r>
          </w:p>
          <w:p w:rsidR="008B0212" w:rsidRDefault="008B0212" w:rsidP="00596EE7">
            <w:pPr>
              <w:snapToGrid w:val="0"/>
            </w:pPr>
            <w:r>
              <w:rPr>
                <w:sz w:val="22"/>
                <w:szCs w:val="22"/>
              </w:rPr>
              <w:t>с. Приморское</w:t>
            </w:r>
          </w:p>
          <w:p w:rsidR="008B0212" w:rsidRPr="00091DAF" w:rsidRDefault="008B0212" w:rsidP="00596EE7">
            <w:pPr>
              <w:snapToGrid w:val="0"/>
            </w:pPr>
            <w:r>
              <w:rPr>
                <w:sz w:val="22"/>
                <w:szCs w:val="22"/>
              </w:rPr>
              <w:t>с. Куликовка</w:t>
            </w:r>
          </w:p>
        </w:tc>
      </w:tr>
    </w:tbl>
    <w:p w:rsidR="008B0212" w:rsidRPr="007609CD" w:rsidRDefault="008B0212" w:rsidP="00510EA9">
      <w:pPr>
        <w:pStyle w:val="NormalWeb"/>
        <w:spacing w:after="0"/>
        <w:jc w:val="both"/>
        <w:rPr>
          <w:sz w:val="28"/>
          <w:szCs w:val="28"/>
        </w:rPr>
      </w:pPr>
      <w:r w:rsidRPr="007609CD">
        <w:rPr>
          <w:sz w:val="28"/>
          <w:szCs w:val="28"/>
        </w:rPr>
        <w:tab/>
      </w:r>
    </w:p>
    <w:p w:rsidR="008B0212" w:rsidRDefault="008B0212" w:rsidP="00510EA9">
      <w:pPr>
        <w:ind w:firstLine="851"/>
        <w:rPr>
          <w:sz w:val="28"/>
          <w:szCs w:val="28"/>
        </w:rPr>
      </w:pPr>
      <w:r w:rsidRPr="007609CD">
        <w:rPr>
          <w:sz w:val="28"/>
          <w:szCs w:val="28"/>
        </w:rPr>
        <w:tab/>
      </w:r>
      <w:r w:rsidRPr="007609CD">
        <w:rPr>
          <w:sz w:val="28"/>
          <w:szCs w:val="28"/>
        </w:rPr>
        <w:tab/>
      </w:r>
      <w:r w:rsidRPr="007609CD">
        <w:rPr>
          <w:sz w:val="28"/>
          <w:szCs w:val="28"/>
        </w:rPr>
        <w:tab/>
      </w:r>
      <w:r w:rsidRPr="007609CD">
        <w:rPr>
          <w:sz w:val="28"/>
          <w:szCs w:val="28"/>
        </w:rPr>
        <w:tab/>
      </w:r>
      <w:r w:rsidRPr="007609CD">
        <w:rPr>
          <w:sz w:val="28"/>
          <w:szCs w:val="28"/>
        </w:rPr>
        <w:tab/>
      </w:r>
      <w:r w:rsidRPr="007609CD">
        <w:rPr>
          <w:sz w:val="28"/>
          <w:szCs w:val="28"/>
        </w:rPr>
        <w:tab/>
      </w:r>
      <w:r w:rsidRPr="007609CD">
        <w:rPr>
          <w:sz w:val="28"/>
          <w:szCs w:val="28"/>
        </w:rPr>
        <w:tab/>
      </w:r>
      <w:r w:rsidRPr="007609CD">
        <w:rPr>
          <w:sz w:val="28"/>
          <w:szCs w:val="28"/>
        </w:rPr>
        <w:tab/>
      </w:r>
    </w:p>
    <w:p w:rsidR="008B0212" w:rsidRDefault="008B0212" w:rsidP="00510EA9">
      <w:pPr>
        <w:ind w:firstLine="851"/>
        <w:rPr>
          <w:sz w:val="28"/>
          <w:szCs w:val="28"/>
        </w:rPr>
      </w:pPr>
    </w:p>
    <w:p w:rsidR="008B0212" w:rsidRDefault="008B0212" w:rsidP="00510EA9">
      <w:pPr>
        <w:ind w:firstLine="851"/>
        <w:rPr>
          <w:sz w:val="28"/>
          <w:szCs w:val="28"/>
        </w:rPr>
      </w:pPr>
    </w:p>
    <w:p w:rsidR="008B0212" w:rsidRDefault="008B0212" w:rsidP="00510EA9">
      <w:pPr>
        <w:ind w:firstLine="851"/>
        <w:rPr>
          <w:sz w:val="28"/>
          <w:szCs w:val="28"/>
        </w:rPr>
      </w:pPr>
    </w:p>
    <w:p w:rsidR="008B0212" w:rsidRDefault="008B0212" w:rsidP="00510EA9">
      <w:pPr>
        <w:ind w:firstLine="851"/>
        <w:rPr>
          <w:sz w:val="28"/>
          <w:szCs w:val="28"/>
        </w:rPr>
      </w:pPr>
    </w:p>
    <w:p w:rsidR="008B0212" w:rsidRDefault="008B0212" w:rsidP="00510EA9">
      <w:pPr>
        <w:ind w:firstLine="851"/>
        <w:rPr>
          <w:sz w:val="28"/>
          <w:szCs w:val="28"/>
        </w:rPr>
      </w:pPr>
    </w:p>
    <w:p w:rsidR="008B0212" w:rsidRDefault="008B0212" w:rsidP="00510EA9">
      <w:pPr>
        <w:ind w:firstLine="851"/>
        <w:rPr>
          <w:sz w:val="28"/>
          <w:szCs w:val="28"/>
        </w:rPr>
      </w:pPr>
    </w:p>
    <w:sectPr w:rsidR="008B0212" w:rsidSect="00084C06">
      <w:pgSz w:w="11906" w:h="16838" w:code="9"/>
      <w:pgMar w:top="1134" w:right="567" w:bottom="1134" w:left="184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7C77D9"/>
    <w:multiLevelType w:val="singleLevel"/>
    <w:tmpl w:val="301AE442"/>
    <w:lvl w:ilvl="0">
      <w:start w:val="1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84C06"/>
    <w:rsid w:val="00042668"/>
    <w:rsid w:val="00084C06"/>
    <w:rsid w:val="00091DAF"/>
    <w:rsid w:val="000B2F54"/>
    <w:rsid w:val="000B6AEE"/>
    <w:rsid w:val="001045E1"/>
    <w:rsid w:val="0011698A"/>
    <w:rsid w:val="001271FF"/>
    <w:rsid w:val="00180597"/>
    <w:rsid w:val="00186441"/>
    <w:rsid w:val="002173BD"/>
    <w:rsid w:val="0030010F"/>
    <w:rsid w:val="003752E3"/>
    <w:rsid w:val="00375D94"/>
    <w:rsid w:val="00402109"/>
    <w:rsid w:val="004437F1"/>
    <w:rsid w:val="00484C94"/>
    <w:rsid w:val="004A0837"/>
    <w:rsid w:val="00510EA9"/>
    <w:rsid w:val="00521939"/>
    <w:rsid w:val="005708E0"/>
    <w:rsid w:val="005832A4"/>
    <w:rsid w:val="00596EE7"/>
    <w:rsid w:val="005A342D"/>
    <w:rsid w:val="005D637D"/>
    <w:rsid w:val="00613A08"/>
    <w:rsid w:val="00631CD8"/>
    <w:rsid w:val="00644E1C"/>
    <w:rsid w:val="006701B1"/>
    <w:rsid w:val="00671E49"/>
    <w:rsid w:val="006C3FC3"/>
    <w:rsid w:val="006E3AF5"/>
    <w:rsid w:val="007609CD"/>
    <w:rsid w:val="007A2344"/>
    <w:rsid w:val="007B30F4"/>
    <w:rsid w:val="007F14DA"/>
    <w:rsid w:val="008744F8"/>
    <w:rsid w:val="008A1BBD"/>
    <w:rsid w:val="008B0212"/>
    <w:rsid w:val="009361A4"/>
    <w:rsid w:val="009A06CB"/>
    <w:rsid w:val="009B08D9"/>
    <w:rsid w:val="009C3ECE"/>
    <w:rsid w:val="00A238BD"/>
    <w:rsid w:val="00A77843"/>
    <w:rsid w:val="00A964ED"/>
    <w:rsid w:val="00B739FF"/>
    <w:rsid w:val="00BB247C"/>
    <w:rsid w:val="00BD7F5A"/>
    <w:rsid w:val="00C16313"/>
    <w:rsid w:val="00C76865"/>
    <w:rsid w:val="00C83904"/>
    <w:rsid w:val="00CD1B45"/>
    <w:rsid w:val="00D35E1A"/>
    <w:rsid w:val="00DF3974"/>
    <w:rsid w:val="00E565F7"/>
    <w:rsid w:val="00EE589D"/>
    <w:rsid w:val="00F048AC"/>
    <w:rsid w:val="00F44373"/>
    <w:rsid w:val="00F57A24"/>
    <w:rsid w:val="00FE18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4C06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510EA9"/>
    <w:pPr>
      <w:spacing w:before="280" w:after="119"/>
    </w:pPr>
  </w:style>
  <w:style w:type="character" w:customStyle="1" w:styleId="a">
    <w:name w:val="Гипертекстовая ссылка"/>
    <w:basedOn w:val="DefaultParagraphFont"/>
    <w:uiPriority w:val="99"/>
    <w:rsid w:val="006701B1"/>
    <w:rPr>
      <w:rFonts w:cs="Times New Roman"/>
      <w:color w:val="008000"/>
    </w:rPr>
  </w:style>
  <w:style w:type="paragraph" w:customStyle="1" w:styleId="a0">
    <w:name w:val="Содержимое таблицы"/>
    <w:basedOn w:val="Normal"/>
    <w:uiPriority w:val="99"/>
    <w:rsid w:val="00C83904"/>
    <w:pPr>
      <w:suppressLineNumbers/>
    </w:pPr>
    <w:rPr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BB247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B247C"/>
    <w:rPr>
      <w:rFonts w:ascii="Tahoma" w:hAnsi="Tahoma" w:cs="Tahoma"/>
      <w:sz w:val="16"/>
      <w:szCs w:val="16"/>
      <w:lang w:eastAsia="ar-SA" w:bidi="ar-SA"/>
    </w:rPr>
  </w:style>
  <w:style w:type="paragraph" w:styleId="ListParagraph">
    <w:name w:val="List Paragraph"/>
    <w:basedOn w:val="Normal"/>
    <w:uiPriority w:val="99"/>
    <w:qFormat/>
    <w:rsid w:val="003752E3"/>
    <w:pPr>
      <w:ind w:left="720"/>
      <w:contextualSpacing/>
    </w:pPr>
  </w:style>
  <w:style w:type="paragraph" w:customStyle="1" w:styleId="ConsPlusNormal">
    <w:name w:val="ConsPlusNormal"/>
    <w:uiPriority w:val="99"/>
    <w:rsid w:val="00CD1B45"/>
    <w:pPr>
      <w:autoSpaceDE w:val="0"/>
      <w:autoSpaceDN w:val="0"/>
      <w:adjustRightInd w:val="0"/>
    </w:pPr>
    <w:rPr>
      <w:rFonts w:ascii="Arial" w:hAnsi="Arial" w:cs="Arial"/>
      <w:sz w:val="20"/>
      <w:szCs w:val="2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7796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183</TotalTime>
  <Pages>4</Pages>
  <Words>776</Words>
  <Characters>4425</Characters>
  <Application>Microsoft Office Outlook</Application>
  <DocSecurity>0</DocSecurity>
  <Lines>0</Lines>
  <Paragraphs>0</Paragraphs>
  <ScaleCrop>false</ScaleCrop>
  <Company>RePack by SPecialiST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User01</cp:lastModifiedBy>
  <cp:revision>19</cp:revision>
  <cp:lastPrinted>2015-01-27T12:54:00Z</cp:lastPrinted>
  <dcterms:created xsi:type="dcterms:W3CDTF">2012-05-22T11:17:00Z</dcterms:created>
  <dcterms:modified xsi:type="dcterms:W3CDTF">2015-02-03T07:47:00Z</dcterms:modified>
</cp:coreProperties>
</file>